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AD5" w:rsidRPr="00A770A0" w:rsidRDefault="00A770A0" w:rsidP="00880AD5">
      <w:pPr>
        <w:rPr>
          <w:rFonts w:ascii="Arial" w:hAnsi="Arial" w:cs="Arial"/>
        </w:rPr>
      </w:pPr>
      <w:bookmarkStart w:id="0" w:name="ThisPosnSave"/>
      <w:bookmarkEnd w:id="0"/>
      <w:r>
        <w:rPr>
          <w:rFonts w:ascii="Arial" w:hAnsi="Arial" w:cs="Arial"/>
          <w:noProof/>
          <w:lang w:eastAsia="en-GB"/>
        </w:rPr>
        <w:drawing>
          <wp:anchor distT="0" distB="0" distL="114300" distR="114300" simplePos="0" relativeHeight="251678720" behindDoc="0" locked="0" layoutInCell="1" allowOverlap="1">
            <wp:simplePos x="0" y="0"/>
            <wp:positionH relativeFrom="column">
              <wp:posOffset>186690</wp:posOffset>
            </wp:positionH>
            <wp:positionV relativeFrom="paragraph">
              <wp:posOffset>167640</wp:posOffset>
            </wp:positionV>
            <wp:extent cx="6198870" cy="894080"/>
            <wp:effectExtent l="19050" t="0" r="0" b="0"/>
            <wp:wrapThrough wrapText="bothSides">
              <wp:wrapPolygon edited="0">
                <wp:start x="-66" y="0"/>
                <wp:lineTo x="-66" y="21170"/>
                <wp:lineTo x="21573" y="21170"/>
                <wp:lineTo x="21573" y="0"/>
                <wp:lineTo x="-66" y="0"/>
              </wp:wrapPolygon>
            </wp:wrapThrough>
            <wp:docPr id="5" name="Picture 3" descr="tormead_3_text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text_only.jpg"/>
                    <pic:cNvPicPr/>
                  </pic:nvPicPr>
                  <pic:blipFill>
                    <a:blip r:embed="rId8" cstate="print"/>
                    <a:stretch>
                      <a:fillRect/>
                    </a:stretch>
                  </pic:blipFill>
                  <pic:spPr>
                    <a:xfrm>
                      <a:off x="0" y="0"/>
                      <a:ext cx="6198870" cy="894080"/>
                    </a:xfrm>
                    <a:prstGeom prst="rect">
                      <a:avLst/>
                    </a:prstGeom>
                  </pic:spPr>
                </pic:pic>
              </a:graphicData>
            </a:graphic>
          </wp:anchor>
        </w:drawing>
      </w:r>
    </w:p>
    <w:p w:rsidR="00880AD5" w:rsidRPr="00A770A0" w:rsidRDefault="00880AD5" w:rsidP="00880AD5">
      <w:pPr>
        <w:rPr>
          <w:rFonts w:ascii="Arial" w:hAnsi="Arial" w:cs="Arial"/>
        </w:rPr>
      </w:pPr>
    </w:p>
    <w:p w:rsidR="00880AD5" w:rsidRPr="00A770A0" w:rsidRDefault="00880AD5" w:rsidP="00880AD5">
      <w:pPr>
        <w:rPr>
          <w:rFonts w:ascii="Arial" w:hAnsi="Arial" w:cs="Arial"/>
        </w:rPr>
      </w:pPr>
    </w:p>
    <w:p w:rsidR="006D2CA3" w:rsidRPr="00A770A0" w:rsidRDefault="006D2CA3" w:rsidP="006D2CA3">
      <w:pPr>
        <w:jc w:val="center"/>
        <w:rPr>
          <w:rFonts w:ascii="Arial" w:hAnsi="Arial" w:cs="Arial"/>
        </w:rPr>
      </w:pPr>
    </w:p>
    <w:p w:rsidR="006D2CA3" w:rsidRPr="00A770A0" w:rsidRDefault="006D2CA3" w:rsidP="006D2CA3">
      <w:pPr>
        <w:jc w:val="center"/>
        <w:rPr>
          <w:rFonts w:ascii="Arial" w:hAnsi="Arial" w:cs="Arial"/>
        </w:rPr>
      </w:pPr>
    </w:p>
    <w:p w:rsidR="00880AD5" w:rsidRPr="00A770A0" w:rsidRDefault="00880AD5" w:rsidP="00880AD5">
      <w:pPr>
        <w:rPr>
          <w:rFonts w:ascii="Arial" w:hAnsi="Arial" w:cs="Arial"/>
        </w:rPr>
      </w:pPr>
    </w:p>
    <w:p w:rsidR="00171A95" w:rsidRPr="00A770A0" w:rsidRDefault="00171A95" w:rsidP="00171A95">
      <w:pPr>
        <w:spacing w:after="0"/>
        <w:rPr>
          <w:rFonts w:ascii="Arial" w:hAnsi="Arial" w:cs="Arial"/>
        </w:rPr>
      </w:pPr>
    </w:p>
    <w:tbl>
      <w:tblPr>
        <w:tblpPr w:leftFromText="180" w:rightFromText="180" w:vertAnchor="text" w:horzAnchor="margin" w:tblpXSpec="center" w:tblpY="-114"/>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487"/>
      </w:tblGrid>
      <w:tr w:rsidR="00A07742" w:rsidRPr="00A770A0" w:rsidTr="00C126CF">
        <w:trPr>
          <w:trHeight w:val="926"/>
        </w:trPr>
        <w:tc>
          <w:tcPr>
            <w:tcW w:w="6487" w:type="dxa"/>
            <w:shd w:val="clear" w:color="auto" w:fill="002060"/>
          </w:tcPr>
          <w:p w:rsidR="00A07742" w:rsidRPr="00A770A0" w:rsidRDefault="00A07742" w:rsidP="00A07742">
            <w:pPr>
              <w:spacing w:after="0"/>
              <w:rPr>
                <w:rFonts w:ascii="Arial" w:hAnsi="Arial" w:cs="Arial"/>
              </w:rPr>
            </w:pPr>
          </w:p>
          <w:p w:rsidR="00A07742" w:rsidRPr="00A770A0" w:rsidRDefault="00A07742" w:rsidP="0029327A">
            <w:pPr>
              <w:spacing w:after="0"/>
              <w:rPr>
                <w:rFonts w:ascii="Arial" w:hAnsi="Arial" w:cs="Arial"/>
                <w:color w:val="365F91"/>
              </w:rPr>
            </w:pPr>
            <w:r w:rsidRPr="00A770A0">
              <w:rPr>
                <w:rFonts w:ascii="Arial" w:hAnsi="Arial" w:cs="Arial"/>
                <w:color w:val="FFFFFF"/>
                <w:sz w:val="36"/>
                <w:szCs w:val="36"/>
              </w:rPr>
              <w:t>Application Form -</w:t>
            </w:r>
            <w:r w:rsidR="0029327A">
              <w:rPr>
                <w:rFonts w:ascii="Arial" w:hAnsi="Arial" w:cs="Arial"/>
                <w:color w:val="FFFFFF"/>
                <w:sz w:val="36"/>
                <w:szCs w:val="36"/>
              </w:rPr>
              <w:t xml:space="preserve"> Support</w:t>
            </w:r>
            <w:r w:rsidR="00082F2F">
              <w:rPr>
                <w:rFonts w:ascii="Arial" w:hAnsi="Arial" w:cs="Arial"/>
                <w:color w:val="FFFFFF"/>
                <w:sz w:val="36"/>
                <w:szCs w:val="36"/>
              </w:rPr>
              <w:t xml:space="preserve"> S</w:t>
            </w:r>
            <w:r w:rsidR="0029327A">
              <w:rPr>
                <w:rFonts w:ascii="Arial" w:hAnsi="Arial" w:cs="Arial"/>
                <w:color w:val="FFFFFF"/>
                <w:sz w:val="36"/>
                <w:szCs w:val="36"/>
              </w:rPr>
              <w:t>taff</w:t>
            </w:r>
          </w:p>
        </w:tc>
      </w:tr>
      <w:tr w:rsidR="00A07742" w:rsidRPr="00A770A0" w:rsidTr="00A07742">
        <w:trPr>
          <w:trHeight w:val="926"/>
        </w:trPr>
        <w:tc>
          <w:tcPr>
            <w:tcW w:w="6487" w:type="dxa"/>
            <w:shd w:val="clear" w:color="auto" w:fill="auto"/>
          </w:tcPr>
          <w:p w:rsidR="00A07742" w:rsidRPr="00A770A0" w:rsidRDefault="00A07742" w:rsidP="00A07742">
            <w:pPr>
              <w:spacing w:after="0"/>
              <w:rPr>
                <w:rFonts w:ascii="Arial" w:hAnsi="Arial" w:cs="Arial"/>
              </w:rPr>
            </w:pPr>
          </w:p>
          <w:p w:rsidR="00A07742" w:rsidRDefault="00A07742" w:rsidP="00A07742">
            <w:pPr>
              <w:spacing w:after="0"/>
              <w:rPr>
                <w:rFonts w:ascii="Arial" w:hAnsi="Arial" w:cs="Arial"/>
                <w:color w:val="000000" w:themeColor="text1"/>
                <w:sz w:val="36"/>
                <w:szCs w:val="36"/>
              </w:rPr>
            </w:pPr>
            <w:r w:rsidRPr="00A07742">
              <w:rPr>
                <w:rFonts w:ascii="Arial" w:hAnsi="Arial" w:cs="Arial"/>
                <w:color w:val="000000" w:themeColor="text1"/>
                <w:sz w:val="36"/>
                <w:szCs w:val="36"/>
              </w:rPr>
              <w:t xml:space="preserve">Applicant </w:t>
            </w:r>
            <w:proofErr w:type="gramStart"/>
            <w:r w:rsidRPr="00A07742">
              <w:rPr>
                <w:rFonts w:ascii="Arial" w:hAnsi="Arial" w:cs="Arial"/>
                <w:color w:val="000000" w:themeColor="text1"/>
                <w:sz w:val="36"/>
                <w:szCs w:val="36"/>
              </w:rPr>
              <w:t>Name .</w:t>
            </w:r>
            <w:r>
              <w:rPr>
                <w:rFonts w:ascii="Arial" w:hAnsi="Arial" w:cs="Arial"/>
                <w:color w:val="000000" w:themeColor="text1"/>
                <w:sz w:val="36"/>
                <w:szCs w:val="36"/>
              </w:rPr>
              <w:t>.</w:t>
            </w:r>
            <w:r w:rsidRPr="00A07742">
              <w:rPr>
                <w:rFonts w:ascii="Arial" w:hAnsi="Arial" w:cs="Arial"/>
                <w:color w:val="000000" w:themeColor="text1"/>
                <w:sz w:val="36"/>
                <w:szCs w:val="36"/>
              </w:rPr>
              <w:t>..................................</w:t>
            </w:r>
            <w:proofErr w:type="gramEnd"/>
          </w:p>
          <w:p w:rsidR="00A90410" w:rsidRDefault="00A90410" w:rsidP="00A07742">
            <w:pPr>
              <w:spacing w:after="0"/>
              <w:rPr>
                <w:rFonts w:ascii="Arial" w:hAnsi="Arial" w:cs="Arial"/>
                <w:color w:val="000000" w:themeColor="text1"/>
                <w:sz w:val="36"/>
                <w:szCs w:val="36"/>
              </w:rPr>
            </w:pPr>
          </w:p>
          <w:p w:rsidR="00A90410" w:rsidRDefault="00A90410" w:rsidP="00A07742">
            <w:pPr>
              <w:spacing w:after="0"/>
              <w:rPr>
                <w:rFonts w:ascii="Arial" w:hAnsi="Arial" w:cs="Arial"/>
                <w:color w:val="000000" w:themeColor="text1"/>
                <w:sz w:val="36"/>
                <w:szCs w:val="36"/>
              </w:rPr>
            </w:pPr>
            <w:r>
              <w:rPr>
                <w:rFonts w:ascii="Arial" w:hAnsi="Arial" w:cs="Arial"/>
                <w:color w:val="000000" w:themeColor="text1"/>
                <w:sz w:val="36"/>
                <w:szCs w:val="36"/>
              </w:rPr>
              <w:t>Position Applied for.............................</w:t>
            </w:r>
          </w:p>
          <w:p w:rsidR="00A90410" w:rsidRPr="00A07742" w:rsidRDefault="00A90410" w:rsidP="00A07742">
            <w:pPr>
              <w:spacing w:after="0"/>
              <w:rPr>
                <w:rFonts w:ascii="Arial" w:hAnsi="Arial" w:cs="Arial"/>
                <w:color w:val="000000" w:themeColor="text1"/>
              </w:rPr>
            </w:pPr>
          </w:p>
        </w:tc>
      </w:tr>
    </w:tbl>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rPr>
          <w:rFonts w:ascii="Arial" w:hAnsi="Arial" w:cs="Arial"/>
        </w:rPr>
      </w:pPr>
    </w:p>
    <w:p w:rsidR="00171A95" w:rsidRPr="00A770A0" w:rsidRDefault="00183ADC" w:rsidP="001435A9">
      <w:pPr>
        <w:spacing w:after="0"/>
        <w:rPr>
          <w:rFonts w:ascii="Arial" w:hAnsi="Arial" w:cs="Arial"/>
          <w:b/>
          <w:sz w:val="28"/>
          <w:szCs w:val="28"/>
        </w:rPr>
        <w:sectPr w:rsidR="00171A95" w:rsidRPr="00A770A0" w:rsidSect="00880AD5">
          <w:headerReference w:type="default" r:id="rId9"/>
          <w:footerReference w:type="even" r:id="rId10"/>
          <w:footerReference w:type="default" r:id="rId11"/>
          <w:pgSz w:w="11907" w:h="16840" w:code="9"/>
          <w:pgMar w:top="1080" w:right="1080" w:bottom="432" w:left="1080" w:header="706" w:footer="706" w:gutter="0"/>
          <w:cols w:space="708"/>
          <w:docGrid w:linePitch="360"/>
        </w:sectPr>
      </w:pPr>
      <w:bookmarkStart w:id="1" w:name="StartPosnPrint"/>
      <w:bookmarkEnd w:id="1"/>
      <w:r w:rsidRPr="00183ADC">
        <w:rPr>
          <w:rFonts w:ascii="Arial" w:hAnsi="Arial" w:cs="Arial"/>
          <w:noProof/>
          <w:lang w:eastAsia="en-GB"/>
        </w:rPr>
        <w:drawing>
          <wp:anchor distT="0" distB="0" distL="114300" distR="114300" simplePos="0" relativeHeight="251680768" behindDoc="0" locked="0" layoutInCell="1" allowOverlap="1">
            <wp:simplePos x="0" y="0"/>
            <wp:positionH relativeFrom="margin">
              <wp:posOffset>5063490</wp:posOffset>
            </wp:positionH>
            <wp:positionV relativeFrom="margin">
              <wp:posOffset>8092440</wp:posOffset>
            </wp:positionV>
            <wp:extent cx="1240790" cy="1198880"/>
            <wp:effectExtent l="19050" t="0" r="0" b="0"/>
            <wp:wrapSquare wrapText="bothSides"/>
            <wp:docPr id="1" name="Picture 0" descr="tormead_3_logo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logo_only.jpg"/>
                    <pic:cNvPicPr/>
                  </pic:nvPicPr>
                  <pic:blipFill>
                    <a:blip r:embed="rId12" cstate="print"/>
                    <a:stretch>
                      <a:fillRect/>
                    </a:stretch>
                  </pic:blipFill>
                  <pic:spPr>
                    <a:xfrm>
                      <a:off x="0" y="0"/>
                      <a:ext cx="1240790" cy="1198880"/>
                    </a:xfrm>
                    <a:prstGeom prst="rect">
                      <a:avLst/>
                    </a:prstGeom>
                  </pic:spPr>
                </pic:pic>
              </a:graphicData>
            </a:graphic>
          </wp:anchor>
        </w:drawing>
      </w:r>
    </w:p>
    <w:p w:rsidR="00FB2F6E" w:rsidRPr="00C126CF" w:rsidRDefault="00FB2F6E" w:rsidP="00FB2F6E">
      <w:pPr>
        <w:rPr>
          <w:rFonts w:ascii="Arial" w:hAnsi="Arial" w:cs="Arial"/>
          <w:b/>
        </w:rPr>
      </w:pPr>
      <w:r w:rsidRPr="00C126CF">
        <w:rPr>
          <w:rFonts w:ascii="Arial" w:hAnsi="Arial" w:cs="Arial"/>
          <w:b/>
        </w:rPr>
        <w:lastRenderedPageBreak/>
        <w:t>Application Form</w:t>
      </w:r>
    </w:p>
    <w:p w:rsidR="00FB2F6E" w:rsidRPr="00C126CF" w:rsidRDefault="00FB2F6E" w:rsidP="00FB2F6E">
      <w:pPr>
        <w:spacing w:after="0"/>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9963"/>
      </w:tblGrid>
      <w:tr w:rsidR="00FB2F6E" w:rsidRPr="00C126CF" w:rsidTr="00C126CF">
        <w:tc>
          <w:tcPr>
            <w:tcW w:w="9963" w:type="dxa"/>
          </w:tcPr>
          <w:p w:rsidR="00FB2F6E" w:rsidRPr="00C126CF" w:rsidRDefault="00FB2F6E" w:rsidP="00165AE3">
            <w:pPr>
              <w:spacing w:beforeLines="60" w:before="144" w:afterLines="60" w:after="144"/>
              <w:rPr>
                <w:rFonts w:ascii="Arial" w:hAnsi="Arial" w:cs="Arial"/>
                <w:b/>
              </w:rPr>
            </w:pPr>
            <w:r w:rsidRPr="00C126CF">
              <w:rPr>
                <w:rFonts w:ascii="Arial" w:hAnsi="Arial" w:cs="Arial"/>
                <w:b/>
              </w:rPr>
              <w:t>Position applied for:</w:t>
            </w:r>
          </w:p>
        </w:tc>
      </w:tr>
    </w:tbl>
    <w:p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062"/>
        <w:gridCol w:w="3130"/>
        <w:gridCol w:w="4771"/>
      </w:tblGrid>
      <w:tr w:rsidR="00FB2F6E" w:rsidRPr="00C126CF" w:rsidTr="00C126CF">
        <w:tc>
          <w:tcPr>
            <w:tcW w:w="9963" w:type="dxa"/>
            <w:gridSpan w:val="3"/>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 – Personal details</w:t>
            </w:r>
          </w:p>
        </w:tc>
      </w:tr>
      <w:tr w:rsidR="00FB2F6E" w:rsidRPr="00C126CF" w:rsidTr="00C126CF">
        <w:tc>
          <w:tcPr>
            <w:tcW w:w="2026"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Title:</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Dr/Mr/Mrs/Miss/Ms   </w:t>
            </w:r>
          </w:p>
        </w:tc>
        <w:tc>
          <w:tcPr>
            <w:tcW w:w="3142"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Forename(s):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Surname:</w:t>
            </w:r>
          </w:p>
        </w:tc>
      </w:tr>
      <w:tr w:rsidR="00FB2F6E" w:rsidRPr="00C126CF" w:rsidTr="00C126CF">
        <w:trPr>
          <w:trHeight w:val="515"/>
        </w:trPr>
        <w:tc>
          <w:tcPr>
            <w:tcW w:w="5168" w:type="dxa"/>
            <w:gridSpan w:val="2"/>
            <w:vMerge w:val="restart"/>
          </w:tcPr>
          <w:p w:rsidR="00FB2F6E" w:rsidRPr="00C126CF" w:rsidRDefault="00FB2F6E" w:rsidP="00165AE3">
            <w:pPr>
              <w:spacing w:beforeLines="60" w:before="144" w:afterLines="60" w:after="144"/>
              <w:rPr>
                <w:rFonts w:ascii="Arial" w:hAnsi="Arial" w:cs="Arial"/>
              </w:rPr>
            </w:pPr>
            <w:r w:rsidRPr="00C126CF">
              <w:rPr>
                <w:rFonts w:ascii="Arial" w:hAnsi="Arial" w:cs="Arial"/>
              </w:rPr>
              <w:t>Date of birth:</w:t>
            </w:r>
          </w:p>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Former name:</w:t>
            </w:r>
          </w:p>
        </w:tc>
      </w:tr>
      <w:tr w:rsidR="00FB2F6E" w:rsidRPr="00C126CF" w:rsidTr="00C126CF">
        <w:trPr>
          <w:trHeight w:val="514"/>
        </w:trPr>
        <w:tc>
          <w:tcPr>
            <w:tcW w:w="5168" w:type="dxa"/>
            <w:gridSpan w:val="2"/>
            <w:vMerge/>
          </w:tcPr>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Preferred name:</w:t>
            </w:r>
          </w:p>
        </w:tc>
      </w:tr>
      <w:tr w:rsidR="00FB2F6E" w:rsidRPr="00C126CF" w:rsidTr="00C126CF">
        <w:trPr>
          <w:trHeight w:val="738"/>
        </w:trPr>
        <w:tc>
          <w:tcPr>
            <w:tcW w:w="5168" w:type="dxa"/>
            <w:gridSpan w:val="2"/>
            <w:vMerge w:val="restart"/>
          </w:tcPr>
          <w:p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National Insurance number: </w:t>
            </w:r>
          </w:p>
        </w:tc>
      </w:tr>
      <w:tr w:rsidR="00FB2F6E" w:rsidRPr="00C126CF" w:rsidTr="00C126CF">
        <w:trPr>
          <w:trHeight w:val="1745"/>
        </w:trPr>
        <w:tc>
          <w:tcPr>
            <w:tcW w:w="5168" w:type="dxa"/>
            <w:gridSpan w:val="2"/>
            <w:vMerge/>
          </w:tcPr>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Are you currently eligible for employment in the UK? </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Yes   </w:t>
            </w:r>
            <w:r w:rsidRPr="00C126CF">
              <w:rPr>
                <w:rFonts w:ascii="Arial" w:hAnsi="Arial" w:cs="Arial"/>
              </w:rPr>
              <w:t xml:space="preserve">   No   </w:t>
            </w:r>
            <w:r w:rsidRPr="00C126CF">
              <w:rPr>
                <w:rFonts w:ascii="Arial" w:hAnsi="Arial" w:cs="Arial"/>
              </w:rPr>
              <w:t></w:t>
            </w:r>
          </w:p>
          <w:p w:rsidR="00FB2F6E" w:rsidRPr="00C126CF" w:rsidRDefault="00FB2F6E" w:rsidP="00165AE3">
            <w:pPr>
              <w:spacing w:beforeLines="60" w:before="144" w:afterLines="60" w:after="144"/>
              <w:rPr>
                <w:rFonts w:ascii="Arial" w:hAnsi="Arial" w:cs="Arial"/>
              </w:rPr>
            </w:pPr>
            <w:r w:rsidRPr="00C126CF">
              <w:rPr>
                <w:rFonts w:ascii="Arial" w:hAnsi="Arial" w:cs="Arial"/>
              </w:rPr>
              <w:t>Please provide details: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r>
      <w:tr w:rsidR="00FB2F6E" w:rsidRPr="00C126CF" w:rsidTr="00C126CF">
        <w:trPr>
          <w:trHeight w:val="1295"/>
        </w:trPr>
        <w:tc>
          <w:tcPr>
            <w:tcW w:w="5168" w:type="dxa"/>
            <w:gridSpan w:val="2"/>
            <w:vMerge w:val="restart"/>
            <w:shd w:val="clear" w:color="auto" w:fill="auto"/>
          </w:tcPr>
          <w:p w:rsidR="00FB2F6E" w:rsidRPr="00C126CF" w:rsidRDefault="00FB2F6E" w:rsidP="00165AE3">
            <w:pPr>
              <w:spacing w:beforeLines="60" w:before="144" w:afterLines="60" w:after="144"/>
              <w:rPr>
                <w:rFonts w:ascii="Arial" w:hAnsi="Arial" w:cs="Arial"/>
              </w:rPr>
            </w:pPr>
            <w:r w:rsidRPr="00C126CF">
              <w:rPr>
                <w:rFonts w:ascii="Arial" w:hAnsi="Arial" w:cs="Arial"/>
              </w:rPr>
              <w:t>Telephone number(s):</w:t>
            </w:r>
          </w:p>
          <w:p w:rsidR="00FB2F6E" w:rsidRPr="00C126CF" w:rsidRDefault="00FB2F6E" w:rsidP="00165AE3">
            <w:pPr>
              <w:spacing w:beforeLines="60" w:before="144" w:afterLines="60" w:after="144"/>
              <w:rPr>
                <w:rFonts w:ascii="Arial" w:hAnsi="Arial" w:cs="Arial"/>
              </w:rPr>
            </w:pPr>
            <w:r w:rsidRPr="00C126CF">
              <w:rPr>
                <w:rFonts w:ascii="Arial" w:hAnsi="Arial" w:cs="Arial"/>
              </w:rPr>
              <w:t>Home:</w:t>
            </w:r>
          </w:p>
          <w:p w:rsidR="00FB2F6E" w:rsidRPr="00C126CF" w:rsidRDefault="00FB2F6E" w:rsidP="00165AE3">
            <w:pPr>
              <w:spacing w:beforeLines="60" w:before="144" w:afterLines="60" w:after="144"/>
              <w:rPr>
                <w:rFonts w:ascii="Arial" w:hAnsi="Arial" w:cs="Arial"/>
              </w:rPr>
            </w:pPr>
            <w:r w:rsidRPr="00C126CF">
              <w:rPr>
                <w:rFonts w:ascii="Arial" w:hAnsi="Arial" w:cs="Arial"/>
              </w:rPr>
              <w:t>Work:</w:t>
            </w:r>
          </w:p>
          <w:p w:rsidR="00FB2F6E" w:rsidRPr="00C126CF" w:rsidRDefault="00FB2F6E" w:rsidP="00165AE3">
            <w:pPr>
              <w:spacing w:beforeLines="60" w:before="144" w:afterLines="60" w:after="144"/>
              <w:rPr>
                <w:rFonts w:ascii="Arial" w:hAnsi="Arial" w:cs="Arial"/>
              </w:rPr>
            </w:pPr>
            <w:r w:rsidRPr="00C126CF">
              <w:rPr>
                <w:rFonts w:ascii="Arial" w:hAnsi="Arial" w:cs="Arial"/>
              </w:rPr>
              <w:t>Mobile:</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Email address:</w:t>
            </w:r>
          </w:p>
          <w:p w:rsidR="00FB2F6E" w:rsidRPr="00C126CF" w:rsidRDefault="00FB2F6E" w:rsidP="00165AE3">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70"/>
        </w:trPr>
        <w:tc>
          <w:tcPr>
            <w:tcW w:w="5168" w:type="dxa"/>
            <w:gridSpan w:val="2"/>
            <w:vMerge/>
            <w:shd w:val="clear" w:color="auto" w:fill="auto"/>
          </w:tcPr>
          <w:p w:rsidR="00FB2F6E" w:rsidRPr="00C126CF" w:rsidRDefault="00FB2F6E" w:rsidP="00165AE3">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1241"/>
        </w:trPr>
        <w:tc>
          <w:tcPr>
            <w:tcW w:w="5168" w:type="dxa"/>
            <w:gridSpan w:val="2"/>
            <w:vMerge/>
            <w:shd w:val="clear" w:color="auto" w:fill="auto"/>
          </w:tcPr>
          <w:p w:rsidR="00FB2F6E" w:rsidRPr="00C126CF" w:rsidRDefault="00FB2F6E" w:rsidP="00165AE3">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2115"/>
        </w:trPr>
        <w:tc>
          <w:tcPr>
            <w:tcW w:w="9963" w:type="dxa"/>
            <w:gridSpan w:val="3"/>
            <w:shd w:val="clear" w:color="auto" w:fill="auto"/>
          </w:tcPr>
          <w:p w:rsidR="00FB2F6E" w:rsidRPr="00435A1A" w:rsidRDefault="00F87651" w:rsidP="00165AE3">
            <w:pPr>
              <w:spacing w:beforeLines="60" w:before="144" w:afterLines="60" w:after="144"/>
              <w:rPr>
                <w:rFonts w:ascii="Arial" w:hAnsi="Arial" w:cs="Arial"/>
              </w:rPr>
            </w:pPr>
            <w:r w:rsidRPr="00435A1A">
              <w:rPr>
                <w:rFonts w:ascii="Arial" w:hAnsi="Arial" w:cs="Arial"/>
              </w:rPr>
              <w:t>Are you related to or do you maintain a close relationship with an existing employee, volunteer, Governor or Trustee of the School?  If so</w:t>
            </w:r>
            <w:bookmarkStart w:id="2" w:name="_GoBack"/>
            <w:bookmarkEnd w:id="2"/>
            <w:r w:rsidRPr="00435A1A">
              <w:rPr>
                <w:rFonts w:ascii="Arial" w:hAnsi="Arial" w:cs="Arial"/>
              </w:rPr>
              <w:t>, please provide details.</w:t>
            </w:r>
          </w:p>
        </w:tc>
      </w:tr>
    </w:tbl>
    <w:p w:rsidR="00FB2F6E" w:rsidRDefault="00FB2F6E" w:rsidP="00FB2F6E">
      <w:pPr>
        <w:rPr>
          <w:rFonts w:ascii="Arial" w:hAnsi="Arial" w:cs="Arial"/>
        </w:rPr>
      </w:pPr>
    </w:p>
    <w:p w:rsidR="00C126CF" w:rsidRPr="00C126CF" w:rsidRDefault="00C126CF"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685"/>
        <w:gridCol w:w="542"/>
        <w:gridCol w:w="542"/>
        <w:gridCol w:w="543"/>
        <w:gridCol w:w="2176"/>
        <w:gridCol w:w="880"/>
        <w:gridCol w:w="880"/>
        <w:gridCol w:w="1715"/>
      </w:tblGrid>
      <w:tr w:rsidR="00FB2F6E" w:rsidRPr="00C126CF" w:rsidTr="00C126CF">
        <w:trPr>
          <w:cantSplit/>
        </w:trPr>
        <w:tc>
          <w:tcPr>
            <w:tcW w:w="9963" w:type="dxa"/>
            <w:gridSpan w:val="8"/>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 xml:space="preserve">Section 2 – Education </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start with the most recent</w:t>
            </w:r>
          </w:p>
        </w:tc>
      </w:tr>
      <w:tr w:rsidR="00FB2F6E" w:rsidRPr="00C126CF" w:rsidTr="00C126CF">
        <w:trPr>
          <w:cantSplit/>
          <w:trHeight w:val="228"/>
        </w:trPr>
        <w:tc>
          <w:tcPr>
            <w:tcW w:w="2685" w:type="dxa"/>
            <w:vMerge w:val="restart"/>
            <w:shd w:val="clear" w:color="auto" w:fill="auto"/>
          </w:tcPr>
          <w:p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Name of school/college/university</w:t>
            </w:r>
          </w:p>
        </w:tc>
        <w:tc>
          <w:tcPr>
            <w:tcW w:w="1627" w:type="dxa"/>
            <w:gridSpan w:val="3"/>
            <w:vMerge w:val="restart"/>
            <w:shd w:val="clear" w:color="auto" w:fill="auto"/>
          </w:tcPr>
          <w:p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Dates of attendance</w:t>
            </w:r>
          </w:p>
        </w:tc>
        <w:tc>
          <w:tcPr>
            <w:tcW w:w="5651" w:type="dxa"/>
            <w:gridSpan w:val="4"/>
            <w:shd w:val="clear" w:color="auto" w:fill="auto"/>
          </w:tcPr>
          <w:p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Examinations</w:t>
            </w:r>
          </w:p>
        </w:tc>
      </w:tr>
      <w:tr w:rsidR="00FB2F6E" w:rsidRPr="00C126CF" w:rsidTr="00C126CF">
        <w:trPr>
          <w:cantSplit/>
          <w:trHeight w:val="228"/>
        </w:trPr>
        <w:tc>
          <w:tcPr>
            <w:tcW w:w="2685" w:type="dxa"/>
            <w:vMerge/>
            <w:shd w:val="clear" w:color="auto" w:fill="auto"/>
          </w:tcPr>
          <w:p w:rsidR="00FB2F6E" w:rsidRPr="00C126CF" w:rsidRDefault="00FB2F6E" w:rsidP="00165AE3">
            <w:pPr>
              <w:spacing w:beforeLines="60" w:before="144" w:afterLines="60" w:after="144"/>
              <w:jc w:val="center"/>
              <w:rPr>
                <w:rFonts w:ascii="Arial" w:hAnsi="Arial" w:cs="Arial"/>
                <w:b/>
              </w:rPr>
            </w:pPr>
          </w:p>
        </w:tc>
        <w:tc>
          <w:tcPr>
            <w:tcW w:w="1627" w:type="dxa"/>
            <w:gridSpan w:val="3"/>
            <w:vMerge/>
            <w:shd w:val="clear" w:color="auto" w:fill="auto"/>
          </w:tcPr>
          <w:p w:rsidR="00FB2F6E" w:rsidRPr="00C145FF" w:rsidRDefault="00FB2F6E" w:rsidP="00165AE3">
            <w:pPr>
              <w:spacing w:beforeLines="60" w:before="144" w:afterLines="60" w:after="144"/>
              <w:jc w:val="center"/>
              <w:rPr>
                <w:rFonts w:ascii="Arial" w:hAnsi="Arial" w:cs="Arial"/>
                <w:b/>
                <w:sz w:val="20"/>
                <w:szCs w:val="20"/>
              </w:rPr>
            </w:pPr>
          </w:p>
        </w:tc>
        <w:tc>
          <w:tcPr>
            <w:tcW w:w="2176"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Subject</w:t>
            </w:r>
          </w:p>
        </w:tc>
        <w:tc>
          <w:tcPr>
            <w:tcW w:w="880"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Result</w:t>
            </w:r>
          </w:p>
        </w:tc>
        <w:tc>
          <w:tcPr>
            <w:tcW w:w="880"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Date</w:t>
            </w:r>
          </w:p>
        </w:tc>
        <w:tc>
          <w:tcPr>
            <w:tcW w:w="1715"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Awarding body</w:t>
            </w:r>
          </w:p>
        </w:tc>
      </w:tr>
      <w:tr w:rsidR="00FB2F6E" w:rsidRPr="00C126CF" w:rsidTr="00C126CF">
        <w:trPr>
          <w:cantSplit/>
          <w:trHeight w:val="1020"/>
        </w:trPr>
        <w:tc>
          <w:tcPr>
            <w:tcW w:w="2685"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To:</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To:</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To:</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bl>
    <w:p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526"/>
        <w:gridCol w:w="3410"/>
        <w:gridCol w:w="3035"/>
      </w:tblGrid>
      <w:tr w:rsidR="00FB2F6E" w:rsidRPr="00C126CF" w:rsidTr="00C126CF">
        <w:trPr>
          <w:cantSplit/>
        </w:trPr>
        <w:tc>
          <w:tcPr>
            <w:tcW w:w="9963" w:type="dxa"/>
            <w:gridSpan w:val="4"/>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rPr>
              <w:lastRenderedPageBreak/>
              <w:br w:type="page"/>
            </w:r>
            <w:r w:rsidRPr="00C126CF">
              <w:rPr>
                <w:rFonts w:ascii="Arial" w:hAnsi="Arial" w:cs="Arial"/>
                <w:b/>
              </w:rPr>
              <w:br w:type="page"/>
            </w:r>
            <w:r w:rsidRPr="00C126CF">
              <w:rPr>
                <w:rFonts w:ascii="Arial" w:hAnsi="Arial" w:cs="Arial"/>
                <w:b/>
                <w:color w:val="FFFFFF"/>
              </w:rPr>
              <w:t>Section 3 – Other vocational qualifications, skills or training</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provide details of any vocational qualifications or skills that you possess or training that you have received which you consider to be relevant to the role for which you have applied.</w:t>
            </w:r>
          </w:p>
        </w:tc>
      </w:tr>
      <w:tr w:rsidR="00FB2F6E" w:rsidRPr="00C126CF" w:rsidTr="00C126CF">
        <w:tc>
          <w:tcPr>
            <w:tcW w:w="9963" w:type="dxa"/>
            <w:gridSpan w:val="4"/>
            <w:shd w:val="clear" w:color="auto" w:fill="FFFFFF"/>
          </w:tcPr>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r>
      <w:tr w:rsidR="00FB2F6E" w:rsidRPr="00C126CF" w:rsidTr="00C126CF">
        <w:tc>
          <w:tcPr>
            <w:tcW w:w="9963" w:type="dxa"/>
            <w:gridSpan w:val="4"/>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 xml:space="preserve">Section 4 – Employment </w:t>
            </w:r>
          </w:p>
        </w:tc>
      </w:tr>
      <w:tr w:rsidR="00FB2F6E" w:rsidRPr="00C126CF" w:rsidTr="00C126CF">
        <w:trPr>
          <w:trHeight w:val="1244"/>
        </w:trPr>
        <w:tc>
          <w:tcPr>
            <w:tcW w:w="3518" w:type="dxa"/>
            <w:gridSpan w:val="2"/>
          </w:tcPr>
          <w:p w:rsidR="00FB2F6E" w:rsidRPr="00C126CF" w:rsidRDefault="00FB2F6E" w:rsidP="00165AE3">
            <w:pPr>
              <w:spacing w:beforeLines="60" w:before="144" w:afterLines="60" w:after="144"/>
              <w:rPr>
                <w:rFonts w:ascii="Arial" w:hAnsi="Arial" w:cs="Arial"/>
              </w:rPr>
            </w:pPr>
            <w:r w:rsidRPr="00C126CF">
              <w:rPr>
                <w:rFonts w:ascii="Arial" w:hAnsi="Arial" w:cs="Arial"/>
              </w:rPr>
              <w:t>Current/most recent employer:</w:t>
            </w:r>
          </w:p>
          <w:p w:rsidR="00FB2F6E" w:rsidRPr="00C126CF" w:rsidRDefault="00FB2F6E" w:rsidP="00165AE3">
            <w:pPr>
              <w:spacing w:beforeLines="60" w:before="144" w:afterLines="60" w:after="144"/>
              <w:rPr>
                <w:rFonts w:ascii="Arial" w:hAnsi="Arial" w:cs="Arial"/>
              </w:rPr>
            </w:pPr>
          </w:p>
        </w:tc>
        <w:tc>
          <w:tcPr>
            <w:tcW w:w="6445" w:type="dxa"/>
            <w:gridSpan w:val="2"/>
          </w:tcPr>
          <w:p w:rsidR="00FB2F6E" w:rsidRPr="00C126CF" w:rsidRDefault="00FB2F6E" w:rsidP="00165AE3">
            <w:pPr>
              <w:spacing w:beforeLines="60" w:before="144" w:afterLines="60" w:after="144"/>
              <w:rPr>
                <w:rFonts w:ascii="Arial" w:hAnsi="Arial" w:cs="Arial"/>
              </w:rPr>
            </w:pPr>
            <w:r w:rsidRPr="00C126CF">
              <w:rPr>
                <w:rFonts w:ascii="Arial" w:hAnsi="Arial" w:cs="Arial"/>
              </w:rPr>
              <w:t>Current/most recent employer's address:</w:t>
            </w:r>
          </w:p>
          <w:p w:rsidR="00FB2F6E" w:rsidRPr="00C126CF" w:rsidRDefault="00FB2F6E" w:rsidP="00165AE3">
            <w:pPr>
              <w:spacing w:beforeLines="60" w:before="144" w:afterLines="60" w:after="144"/>
              <w:rPr>
                <w:rFonts w:ascii="Arial" w:hAnsi="Arial" w:cs="Arial"/>
              </w:rPr>
            </w:pPr>
          </w:p>
        </w:tc>
      </w:tr>
      <w:tr w:rsidR="00FB2F6E" w:rsidRPr="00C126CF" w:rsidTr="00C126CF">
        <w:trPr>
          <w:trHeight w:val="630"/>
        </w:trPr>
        <w:tc>
          <w:tcPr>
            <w:tcW w:w="6928" w:type="dxa"/>
            <w:gridSpan w:val="3"/>
            <w:shd w:val="clear" w:color="auto" w:fill="auto"/>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Current/most recent job title:</w:t>
            </w:r>
          </w:p>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tc>
        <w:tc>
          <w:tcPr>
            <w:tcW w:w="3035" w:type="dxa"/>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Date started:</w:t>
            </w:r>
          </w:p>
          <w:p w:rsidR="00FB2F6E" w:rsidRPr="00C126CF" w:rsidRDefault="00FB2F6E" w:rsidP="00C126CF">
            <w:pPr>
              <w:rPr>
                <w:rFonts w:ascii="Arial" w:hAnsi="Arial" w:cs="Arial"/>
              </w:rPr>
            </w:pPr>
          </w:p>
        </w:tc>
      </w:tr>
      <w:tr w:rsidR="00FB2F6E" w:rsidRPr="00C126CF" w:rsidTr="00C126CF">
        <w:trPr>
          <w:trHeight w:val="630"/>
        </w:trPr>
        <w:tc>
          <w:tcPr>
            <w:tcW w:w="6928" w:type="dxa"/>
            <w:gridSpan w:val="3"/>
            <w:shd w:val="clear" w:color="auto" w:fill="auto"/>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Brief description of responsibilities:</w:t>
            </w:r>
          </w:p>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tc>
        <w:tc>
          <w:tcPr>
            <w:tcW w:w="3035" w:type="dxa"/>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 xml:space="preserve">Date employment ended (if applicable): </w:t>
            </w:r>
          </w:p>
        </w:tc>
      </w:tr>
      <w:tr w:rsidR="00FB2F6E" w:rsidRPr="00C126CF" w:rsidTr="00C126CF">
        <w:tc>
          <w:tcPr>
            <w:tcW w:w="1992"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Current salary/salary on leaving:</w:t>
            </w:r>
          </w:p>
          <w:p w:rsidR="00FB2F6E" w:rsidRPr="00C126CF" w:rsidRDefault="00FB2F6E" w:rsidP="00165AE3">
            <w:pPr>
              <w:spacing w:beforeLines="60" w:before="144" w:afterLines="60" w:after="144"/>
              <w:rPr>
                <w:rFonts w:ascii="Arial" w:hAnsi="Arial" w:cs="Arial"/>
              </w:rPr>
            </w:pPr>
          </w:p>
        </w:tc>
        <w:tc>
          <w:tcPr>
            <w:tcW w:w="7971"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Do you/did you receive any employee benefits?  If so, please provide details of these.</w:t>
            </w:r>
          </w:p>
          <w:p w:rsidR="00FB2F6E" w:rsidRPr="00C126CF" w:rsidRDefault="00FB2F6E" w:rsidP="00165AE3">
            <w:pPr>
              <w:spacing w:beforeLines="60" w:before="144" w:afterLines="60" w:after="144"/>
              <w:rPr>
                <w:rFonts w:ascii="Arial" w:hAnsi="Arial" w:cs="Arial"/>
              </w:rPr>
            </w:pPr>
          </w:p>
        </w:tc>
      </w:tr>
      <w:tr w:rsidR="00FB2F6E" w:rsidRPr="00C126CF" w:rsidTr="00C126CF">
        <w:tc>
          <w:tcPr>
            <w:tcW w:w="9963" w:type="dxa"/>
            <w:gridSpan w:val="4"/>
          </w:tcPr>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Reason for seeking other employment:</w:t>
            </w:r>
          </w:p>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p>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p>
        </w:tc>
      </w:tr>
      <w:tr w:rsidR="00FB2F6E" w:rsidRPr="00C126CF" w:rsidTr="00C126CF">
        <w:tc>
          <w:tcPr>
            <w:tcW w:w="9963" w:type="dxa"/>
            <w:gridSpan w:val="4"/>
          </w:tcPr>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Please state when you would be available to take up employment if offered:</w:t>
            </w:r>
          </w:p>
          <w:p w:rsidR="00FB2F6E" w:rsidRPr="00C126CF" w:rsidRDefault="00FB2F6E" w:rsidP="00165AE3">
            <w:pPr>
              <w:spacing w:beforeLines="60" w:before="144" w:afterLines="60" w:after="144"/>
              <w:rPr>
                <w:rFonts w:ascii="Arial" w:hAnsi="Arial" w:cs="Arial"/>
              </w:rPr>
            </w:pPr>
          </w:p>
        </w:tc>
      </w:tr>
    </w:tbl>
    <w:p w:rsidR="00FB2F6E" w:rsidRDefault="00FB2F6E" w:rsidP="00FB2F6E">
      <w:pPr>
        <w:rPr>
          <w:rFonts w:ascii="Arial" w:hAnsi="Arial" w:cs="Arial"/>
        </w:rPr>
      </w:pPr>
    </w:p>
    <w:p w:rsidR="008E68EE" w:rsidRDefault="008E68EE" w:rsidP="00FB2F6E">
      <w:pPr>
        <w:rPr>
          <w:rFonts w:ascii="Arial" w:hAnsi="Arial" w:cs="Arial"/>
        </w:rPr>
      </w:pPr>
    </w:p>
    <w:p w:rsidR="008E68EE" w:rsidRDefault="008E68EE" w:rsidP="00FB2F6E">
      <w:pPr>
        <w:rPr>
          <w:rFonts w:ascii="Arial" w:hAnsi="Arial" w:cs="Arial"/>
        </w:rPr>
      </w:pPr>
    </w:p>
    <w:p w:rsidR="008E68EE" w:rsidRPr="00C126CF" w:rsidRDefault="008E68E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549"/>
        <w:gridCol w:w="549"/>
        <w:gridCol w:w="550"/>
        <w:gridCol w:w="3080"/>
        <w:gridCol w:w="3242"/>
        <w:gridCol w:w="1993"/>
        <w:gridCol w:w="45"/>
      </w:tblGrid>
      <w:tr w:rsidR="00FB2F6E" w:rsidRPr="00C126CF" w:rsidTr="00C126CF">
        <w:trPr>
          <w:gridAfter w:val="1"/>
          <w:wAfter w:w="45" w:type="dxa"/>
        </w:trPr>
        <w:tc>
          <w:tcPr>
            <w:tcW w:w="9963" w:type="dxa"/>
            <w:gridSpan w:val="6"/>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Section 5 – Previous employment and/or activities since leaving secondary education</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continue on a separate sheet if necessary</w:t>
            </w:r>
          </w:p>
        </w:tc>
      </w:tr>
      <w:tr w:rsidR="00FB2F6E" w:rsidRPr="00C126CF" w:rsidTr="00C126CF">
        <w:trPr>
          <w:gridAfter w:val="1"/>
          <w:wAfter w:w="45" w:type="dxa"/>
        </w:trPr>
        <w:tc>
          <w:tcPr>
            <w:tcW w:w="1648" w:type="dxa"/>
            <w:gridSpan w:val="3"/>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Dates</w:t>
            </w:r>
          </w:p>
        </w:tc>
        <w:tc>
          <w:tcPr>
            <w:tcW w:w="3080" w:type="dxa"/>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Name and address of employer</w:t>
            </w:r>
          </w:p>
        </w:tc>
        <w:tc>
          <w:tcPr>
            <w:tcW w:w="3242" w:type="dxa"/>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Position held and/or duties</w:t>
            </w:r>
          </w:p>
        </w:tc>
        <w:tc>
          <w:tcPr>
            <w:tcW w:w="1993" w:type="dxa"/>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Reason for leaving</w:t>
            </w: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c>
          <w:tcPr>
            <w:tcW w:w="10008" w:type="dxa"/>
            <w:gridSpan w:val="7"/>
            <w:tcBorders>
              <w:bottom w:val="single" w:sz="4" w:space="0" w:color="auto"/>
            </w:tcBorders>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6 - Gaps in your employment</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 xml:space="preserve">If there are any gaps in your employment history, </w:t>
            </w:r>
            <w:proofErr w:type="spellStart"/>
            <w:r w:rsidRPr="00C126CF">
              <w:rPr>
                <w:rFonts w:ascii="Arial" w:hAnsi="Arial" w:cs="Arial"/>
                <w:color w:val="FFFFFF"/>
              </w:rPr>
              <w:t>eg</w:t>
            </w:r>
            <w:proofErr w:type="spellEnd"/>
            <w:r w:rsidRPr="00C126CF">
              <w:rPr>
                <w:rFonts w:ascii="Arial" w:hAnsi="Arial" w:cs="Arial"/>
                <w:color w:val="FFFFFF"/>
              </w:rPr>
              <w:t xml:space="preserve"> looking after children, sabbatical year, please give details and dates. </w:t>
            </w:r>
          </w:p>
        </w:tc>
      </w:tr>
      <w:tr w:rsidR="00FB2F6E" w:rsidRPr="00C126CF" w:rsidTr="00C126CF">
        <w:tc>
          <w:tcPr>
            <w:tcW w:w="10008" w:type="dxa"/>
            <w:gridSpan w:val="7"/>
            <w:tcBorders>
              <w:top w:val="single" w:sz="4" w:space="0" w:color="auto"/>
              <w:bottom w:val="single" w:sz="4" w:space="0" w:color="auto"/>
            </w:tcBorders>
            <w:shd w:val="clear" w:color="auto" w:fill="auto"/>
          </w:tcPr>
          <w:p w:rsidR="00FB2F6E" w:rsidRPr="00C126CF" w:rsidRDefault="00FB2F6E" w:rsidP="00165AE3">
            <w:pPr>
              <w:spacing w:beforeLines="60" w:before="144" w:afterLines="60" w:after="144"/>
              <w:rPr>
                <w:rFonts w:ascii="Arial" w:hAnsi="Arial" w:cs="Arial"/>
                <w:b/>
                <w:color w:val="FFFFFF"/>
              </w:rPr>
            </w:pPr>
          </w:p>
          <w:p w:rsidR="00FB2F6E" w:rsidRPr="00C126CF" w:rsidRDefault="00FB2F6E" w:rsidP="00165AE3">
            <w:pPr>
              <w:spacing w:beforeLines="60" w:before="144" w:afterLines="60" w:after="144"/>
              <w:rPr>
                <w:rFonts w:ascii="Arial" w:hAnsi="Arial" w:cs="Arial"/>
                <w:b/>
                <w:color w:val="FFFFFF"/>
              </w:rPr>
            </w:pPr>
          </w:p>
        </w:tc>
      </w:tr>
      <w:tr w:rsidR="00FB2F6E" w:rsidRPr="00C126CF" w:rsidTr="00C126CF">
        <w:tc>
          <w:tcPr>
            <w:tcW w:w="10008" w:type="dxa"/>
            <w:gridSpan w:val="7"/>
            <w:tcBorders>
              <w:bottom w:val="single" w:sz="4" w:space="0" w:color="auto"/>
            </w:tcBorders>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7 – Interests</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 xml:space="preserve">Please give details of your interests, hobbies or skills - in particular any which could be of benefit to the School for the purposes of enriching its </w:t>
            </w:r>
            <w:proofErr w:type="spellStart"/>
            <w:r w:rsidRPr="00C126CF">
              <w:rPr>
                <w:rFonts w:ascii="Arial" w:hAnsi="Arial" w:cs="Arial"/>
                <w:color w:val="FFFFFF"/>
              </w:rPr>
              <w:t>extra curricular</w:t>
            </w:r>
            <w:proofErr w:type="spellEnd"/>
            <w:r w:rsidRPr="00C126CF">
              <w:rPr>
                <w:rFonts w:ascii="Arial" w:hAnsi="Arial" w:cs="Arial"/>
                <w:color w:val="FFFFFF"/>
              </w:rPr>
              <w:t xml:space="preserve"> activity</w:t>
            </w:r>
          </w:p>
        </w:tc>
      </w:tr>
      <w:tr w:rsidR="00FB2F6E" w:rsidRPr="00C126CF" w:rsidTr="00C126CF">
        <w:tc>
          <w:tcPr>
            <w:tcW w:w="10008" w:type="dxa"/>
            <w:gridSpan w:val="7"/>
            <w:tcBorders>
              <w:top w:val="single" w:sz="4" w:space="0" w:color="auto"/>
              <w:bottom w:val="single" w:sz="4" w:space="0" w:color="auto"/>
            </w:tcBorders>
            <w:shd w:val="clear" w:color="auto" w:fill="auto"/>
          </w:tcPr>
          <w:p w:rsidR="00FB2F6E" w:rsidRPr="00C126CF" w:rsidRDefault="00FB2F6E" w:rsidP="00165AE3">
            <w:pPr>
              <w:spacing w:beforeLines="60" w:before="144" w:afterLines="60" w:after="144"/>
              <w:rPr>
                <w:rFonts w:ascii="Arial" w:hAnsi="Arial" w:cs="Arial"/>
                <w:b/>
                <w:color w:val="FFFFFF"/>
              </w:rPr>
            </w:pPr>
          </w:p>
          <w:p w:rsidR="00FB2F6E" w:rsidRPr="00C126CF" w:rsidRDefault="00FB2F6E" w:rsidP="00165AE3">
            <w:pPr>
              <w:spacing w:beforeLines="60" w:before="144" w:afterLines="60" w:after="144"/>
              <w:rPr>
                <w:rFonts w:ascii="Arial" w:hAnsi="Arial" w:cs="Arial"/>
                <w:b/>
                <w:color w:val="FFFFFF"/>
              </w:rPr>
            </w:pPr>
          </w:p>
          <w:p w:rsidR="00FB2F6E" w:rsidRPr="00C126CF" w:rsidRDefault="00FB2F6E" w:rsidP="00165AE3">
            <w:pPr>
              <w:spacing w:beforeLines="60" w:before="144" w:afterLines="60" w:after="144"/>
              <w:rPr>
                <w:rFonts w:ascii="Arial" w:hAnsi="Arial" w:cs="Arial"/>
                <w:b/>
                <w:color w:val="FFFFFF"/>
              </w:rPr>
            </w:pPr>
          </w:p>
        </w:tc>
      </w:tr>
    </w:tbl>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rsidTr="00C126CF">
        <w:trPr>
          <w:trHeight w:val="899"/>
        </w:trPr>
        <w:tc>
          <w:tcPr>
            <w:tcW w:w="10008" w:type="dxa"/>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Section 8 – Suitability</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Continue on a separate sheet if necessary.</w:t>
            </w:r>
          </w:p>
        </w:tc>
      </w:tr>
      <w:tr w:rsidR="00FB2F6E" w:rsidRPr="00C126CF" w:rsidTr="00C126CF">
        <w:trPr>
          <w:trHeight w:val="11690"/>
        </w:trPr>
        <w:tc>
          <w:tcPr>
            <w:tcW w:w="10008" w:type="dxa"/>
          </w:tcPr>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r>
    </w:tbl>
    <w:p w:rsidR="00FB2F6E" w:rsidRPr="00C126CF" w:rsidRDefault="00FB2F6E" w:rsidP="00FB2F6E">
      <w:pPr>
        <w:rPr>
          <w:rFonts w:ascii="Arial" w:hAnsi="Arial" w:cs="Arial"/>
        </w:rPr>
      </w:pPr>
    </w:p>
    <w:p w:rsidR="00FB2F6E" w:rsidRPr="00C126CF" w:rsidRDefault="00FB2F6E" w:rsidP="00FB2F6E">
      <w:pPr>
        <w:rPr>
          <w:rFonts w:ascii="Arial" w:hAnsi="Arial" w:cs="Arial"/>
        </w:rPr>
      </w:pPr>
    </w:p>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5004"/>
        <w:gridCol w:w="5004"/>
      </w:tblGrid>
      <w:tr w:rsidR="00FB2F6E" w:rsidRPr="00C126CF" w:rsidTr="00C126CF">
        <w:tc>
          <w:tcPr>
            <w:tcW w:w="10008" w:type="dxa"/>
            <w:gridSpan w:val="2"/>
            <w:tcBorders>
              <w:top w:val="double" w:sz="4" w:space="0" w:color="auto"/>
              <w:bottom w:val="single" w:sz="4" w:space="0" w:color="auto"/>
            </w:tcBorders>
            <w:shd w:val="clear" w:color="auto" w:fill="002060"/>
          </w:tcPr>
          <w:p w:rsidR="00FB2F6E" w:rsidRPr="00C126CF" w:rsidRDefault="00FB2F6E" w:rsidP="00165AE3">
            <w:pPr>
              <w:keepNext/>
              <w:spacing w:beforeLines="60" w:before="144" w:afterLines="60" w:after="144"/>
              <w:rPr>
                <w:rFonts w:ascii="Arial" w:hAnsi="Arial" w:cs="Arial"/>
                <w:color w:val="FFFFFF"/>
              </w:rPr>
            </w:pPr>
            <w:r w:rsidRPr="00C126CF">
              <w:rPr>
                <w:rFonts w:ascii="Arial" w:hAnsi="Arial" w:cs="Arial"/>
                <w:b/>
                <w:color w:val="FFFFFF"/>
              </w:rPr>
              <w:lastRenderedPageBreak/>
              <w:t>Section 9 – Criminal records</w:t>
            </w:r>
          </w:p>
        </w:tc>
      </w:tr>
      <w:tr w:rsidR="00FB2F6E" w:rsidRPr="00C126CF" w:rsidTr="00C126CF">
        <w:trPr>
          <w:trHeight w:val="4999"/>
        </w:trPr>
        <w:tc>
          <w:tcPr>
            <w:tcW w:w="10008" w:type="dxa"/>
            <w:gridSpan w:val="2"/>
            <w:tcBorders>
              <w:top w:val="single" w:sz="4" w:space="0" w:color="auto"/>
            </w:tcBorders>
            <w:shd w:val="clear" w:color="auto" w:fill="FFFFFF"/>
          </w:tcPr>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An offer of employment is conditional upon the School receiving an Enhanced Disclosure from the Disclosure and Barring Service (</w:t>
            </w:r>
            <w:r w:rsidRPr="00C126CF">
              <w:rPr>
                <w:rFonts w:ascii="Arial" w:hAnsi="Arial" w:cs="Arial"/>
                <w:b/>
              </w:rPr>
              <w:t>DBS</w:t>
            </w:r>
            <w:r w:rsidRPr="00C126CF">
              <w:rPr>
                <w:rFonts w:ascii="Arial" w:hAnsi="Arial" w:cs="Arial"/>
              </w:rPr>
              <w:t>) which the School considers to be satisfactory.  The School applies for an Enhanced Check for Regulated Activity from the DBS (which includes a check of the Children's Barred List) in respect of all positions at the School which amount to regulated activity.  It is unlawful for the School to employ anyone who is barred from working with children.  It is a criminal offence for any person who is barred from working with children to attempt to apply for a position at the School.  If you are successful in your application you will be required to complete a DBS Disclosure Application Form.  Any information disclosed will be handled in accordance with any guidance and/or code of practice published by the DBS.</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The School is exempt from the Rehabilitation of Offenders Act 1974 and therefore all convictions, cautions, reprimands and final warnings (including those which would normally be considered "spent" under the Act) must be declared, subject to the DBS filtering rules referred to at page 10 of this form.  If you have a criminal record this will not automatically debar you from employment.  Instead, each case will be assessed fairly by reference to the School's objective assessment procedure (a copy of which is available from the School on request).</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Before answering these questions please see the information on Spent Convictions and the DBS filtering rules at page 10 of this form.</w:t>
            </w:r>
          </w:p>
          <w:p w:rsidR="00FB2F6E" w:rsidRPr="00C126CF" w:rsidRDefault="00FB2F6E" w:rsidP="00C126CF">
            <w:pPr>
              <w:rPr>
                <w:rFonts w:ascii="Arial" w:hAnsi="Arial" w:cs="Arial"/>
              </w:rPr>
            </w:pPr>
            <w:r w:rsidRPr="00C126CF">
              <w:rPr>
                <w:rFonts w:ascii="Arial" w:hAnsi="Arial" w:cs="Arial"/>
              </w:rPr>
              <w:t xml:space="preserve">Have you been convicted by the courts of any criminal offence?  Yes   </w:t>
            </w:r>
            <w:r w:rsidRPr="00C126CF">
              <w:rPr>
                <w:rFonts w:ascii="Arial" w:hAnsi="Arial" w:cs="Arial"/>
              </w:rPr>
              <w:t xml:space="preserve">   No   </w:t>
            </w:r>
            <w:r w:rsidRPr="00C126CF">
              <w:rPr>
                <w:rFonts w:ascii="Arial" w:hAnsi="Arial" w:cs="Arial"/>
              </w:rPr>
              <w:t></w:t>
            </w:r>
          </w:p>
          <w:p w:rsidR="00FB2F6E" w:rsidRPr="00C126CF" w:rsidRDefault="00FB2F6E" w:rsidP="00C126CF">
            <w:pPr>
              <w:spacing w:after="120"/>
              <w:rPr>
                <w:rFonts w:ascii="Arial" w:hAnsi="Arial" w:cs="Arial"/>
              </w:rPr>
            </w:pPr>
            <w:r w:rsidRPr="00C126CF">
              <w:rPr>
                <w:rFonts w:ascii="Arial" w:hAnsi="Arial" w:cs="Arial"/>
              </w:rPr>
              <w:t xml:space="preserve">Is there any relevant court action pending against you?  Yes   </w:t>
            </w:r>
            <w:r w:rsidRPr="00C126CF">
              <w:rPr>
                <w:rFonts w:ascii="Arial" w:hAnsi="Arial" w:cs="Arial"/>
              </w:rPr>
              <w:t xml:space="preserve">   No   </w:t>
            </w:r>
            <w:r w:rsidRPr="00C126CF">
              <w:rPr>
                <w:rFonts w:ascii="Arial" w:hAnsi="Arial" w:cs="Arial"/>
              </w:rPr>
              <w:t></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 xml:space="preserve">Have you ever received a caution, reprimand or final warning from the police?  Yes   </w:t>
            </w:r>
            <w:r w:rsidRPr="00C126CF">
              <w:rPr>
                <w:rFonts w:ascii="Arial" w:hAnsi="Arial" w:cs="Arial"/>
              </w:rPr>
              <w:t xml:space="preserve">   No   </w:t>
            </w:r>
            <w:r w:rsidRPr="00C126CF">
              <w:rPr>
                <w:rFonts w:ascii="Arial" w:hAnsi="Arial" w:cs="Arial"/>
              </w:rPr>
              <w:t></w:t>
            </w:r>
          </w:p>
          <w:p w:rsidR="00FB2F6E" w:rsidRPr="00C126CF" w:rsidRDefault="00FB2F6E" w:rsidP="00165AE3">
            <w:pPr>
              <w:tabs>
                <w:tab w:val="left" w:pos="-720"/>
              </w:tabs>
              <w:suppressAutoHyphens/>
              <w:spacing w:beforeLines="60" w:before="144" w:afterLines="60" w:after="144"/>
              <w:jc w:val="both"/>
              <w:rPr>
                <w:rFonts w:ascii="Arial" w:hAnsi="Arial" w:cs="Arial"/>
              </w:rPr>
            </w:pPr>
            <w:r w:rsidRPr="00C126CF">
              <w:rPr>
                <w:rFonts w:ascii="Arial" w:hAnsi="Arial" w:cs="Arial"/>
              </w:rPr>
              <w:t>If answering "YES' to any of the above, please provide details on a separate sheet and send this in a sealed envelope marked "</w:t>
            </w:r>
            <w:smartTag w:uri="schemas-workshare-com/workshare" w:element="PolicySmartTags.CWSPolicyTagAction_14">
              <w:smartTagPr>
                <w:attr w:name="TagType" w:val="13"/>
              </w:smartTagPr>
              <w:smartTag w:uri="schemas-workshare-com/workshare" w:element="PolicySmartTags.CWSPolicyTagAction_6">
                <w:smartTagPr>
                  <w:attr w:name="TagType" w:val="5"/>
                </w:smartTagPr>
                <w:r w:rsidRPr="00C126CF">
                  <w:rPr>
                    <w:rFonts w:ascii="Arial" w:hAnsi="Arial" w:cs="Arial"/>
                  </w:rPr>
                  <w:t>confidential</w:t>
                </w:r>
              </w:smartTag>
            </w:smartTag>
            <w:r w:rsidRPr="00C126CF">
              <w:rPr>
                <w:rFonts w:ascii="Arial" w:hAnsi="Arial" w:cs="Arial"/>
              </w:rPr>
              <w:t>" with your Application Form.</w:t>
            </w:r>
          </w:p>
        </w:tc>
      </w:tr>
      <w:tr w:rsidR="00FB2F6E" w:rsidRPr="00C126CF" w:rsidTr="00C126CF">
        <w:tc>
          <w:tcPr>
            <w:tcW w:w="10008" w:type="dxa"/>
            <w:gridSpan w:val="2"/>
            <w:shd w:val="clear" w:color="auto" w:fill="002060"/>
          </w:tcPr>
          <w:p w:rsidR="00EA6113" w:rsidRDefault="00FB2F6E" w:rsidP="00165AE3">
            <w:pPr>
              <w:spacing w:beforeLines="60" w:before="144" w:afterLines="60" w:after="144"/>
              <w:rPr>
                <w:rFonts w:ascii="Arial" w:hAnsi="Arial" w:cs="Arial"/>
                <w:b/>
                <w:color w:val="FFFFFF"/>
              </w:rPr>
            </w:pPr>
            <w:r w:rsidRPr="00C126CF">
              <w:rPr>
                <w:rFonts w:ascii="Arial" w:hAnsi="Arial" w:cs="Arial"/>
                <w:b/>
                <w:color w:val="FFFFFF"/>
              </w:rPr>
              <w:t xml:space="preserve">Section 10 – References </w:t>
            </w:r>
          </w:p>
          <w:p w:rsidR="00EA6113" w:rsidRPr="00697841" w:rsidRDefault="00EA6113" w:rsidP="00165AE3">
            <w:pPr>
              <w:spacing w:beforeLines="60" w:before="144" w:afterLines="60" w:after="144"/>
              <w:rPr>
                <w:rFonts w:ascii="Arial" w:hAnsi="Arial" w:cs="Arial"/>
                <w:color w:val="FFFFFF" w:themeColor="background1"/>
              </w:rPr>
            </w:pPr>
            <w:r w:rsidRPr="00697841">
              <w:rPr>
                <w:rFonts w:ascii="Arial" w:hAnsi="Arial" w:cs="Arial"/>
                <w:color w:val="FFFFFF" w:themeColor="background1"/>
              </w:rPr>
              <w:t xml:space="preserve">Please supply details of </w:t>
            </w:r>
            <w:r w:rsidRPr="00697841">
              <w:rPr>
                <w:rFonts w:ascii="Arial" w:hAnsi="Arial" w:cs="Arial"/>
                <w:b/>
                <w:bCs/>
                <w:color w:val="FFFFFF" w:themeColor="background1"/>
              </w:rPr>
              <w:t>two</w:t>
            </w:r>
            <w:r w:rsidRPr="00697841">
              <w:rPr>
                <w:rFonts w:ascii="Arial" w:hAnsi="Arial" w:cs="Arial"/>
                <w:b/>
                <w:bCs/>
                <w:color w:val="FFFFFF" w:themeColor="background1"/>
                <w:spacing w:val="49"/>
              </w:rPr>
              <w:t xml:space="preserve"> </w:t>
            </w:r>
            <w:r w:rsidRPr="00697841">
              <w:rPr>
                <w:rFonts w:ascii="Arial" w:hAnsi="Arial" w:cs="Arial"/>
                <w:color w:val="FFFFFF" w:themeColor="background1"/>
              </w:rPr>
              <w:t xml:space="preserve">individuals, not </w:t>
            </w:r>
            <w:r w:rsidRPr="00697841">
              <w:rPr>
                <w:rFonts w:ascii="Arial" w:hAnsi="Arial" w:cs="Arial"/>
                <w:color w:val="FFFFFF" w:themeColor="background1"/>
                <w:spacing w:val="-3"/>
              </w:rPr>
              <w:t>r</w:t>
            </w:r>
            <w:r w:rsidRPr="00697841">
              <w:rPr>
                <w:rFonts w:ascii="Arial" w:hAnsi="Arial" w:cs="Arial"/>
                <w:color w:val="FFFFFF" w:themeColor="background1"/>
              </w:rPr>
              <w:t>elated to you, f</w:t>
            </w:r>
            <w:r w:rsidRPr="00697841">
              <w:rPr>
                <w:rFonts w:ascii="Arial" w:hAnsi="Arial" w:cs="Arial"/>
                <w:color w:val="FFFFFF" w:themeColor="background1"/>
                <w:spacing w:val="-3"/>
              </w:rPr>
              <w:t>r</w:t>
            </w:r>
            <w:r w:rsidRPr="00697841">
              <w:rPr>
                <w:rFonts w:ascii="Arial" w:hAnsi="Arial" w:cs="Arial"/>
                <w:color w:val="FFFFFF" w:themeColor="background1"/>
              </w:rPr>
              <w:t xml:space="preserve">om whom we may obtain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 xml:space="preserve">ences. At least one </w:t>
            </w:r>
            <w:r w:rsidRPr="00697841">
              <w:rPr>
                <w:rFonts w:ascii="Arial" w:hAnsi="Arial" w:cs="Arial"/>
                <w:b/>
                <w:bCs/>
                <w:color w:val="FFFFFF" w:themeColor="background1"/>
              </w:rPr>
              <w:t>must</w:t>
            </w:r>
            <w:r w:rsidRPr="00697841">
              <w:rPr>
                <w:rFonts w:ascii="Arial" w:hAnsi="Arial" w:cs="Arial"/>
                <w:b/>
                <w:bCs/>
                <w:color w:val="FFFFFF" w:themeColor="background1"/>
                <w:spacing w:val="32"/>
              </w:rPr>
              <w:t xml:space="preserve"> </w:t>
            </w:r>
            <w:r w:rsidRPr="00697841">
              <w:rPr>
                <w:rFonts w:ascii="Arial" w:hAnsi="Arial" w:cs="Arial"/>
                <w:color w:val="FFFFFF" w:themeColor="background1"/>
              </w:rPr>
              <w:t>be your p</w:t>
            </w:r>
            <w:r w:rsidRPr="00697841">
              <w:rPr>
                <w:rFonts w:ascii="Arial" w:hAnsi="Arial" w:cs="Arial"/>
                <w:color w:val="FFFFFF" w:themeColor="background1"/>
                <w:spacing w:val="-3"/>
              </w:rPr>
              <w:t>r</w:t>
            </w:r>
            <w:r w:rsidRPr="00697841">
              <w:rPr>
                <w:rFonts w:ascii="Arial" w:hAnsi="Arial" w:cs="Arial"/>
                <w:color w:val="FFFFFF" w:themeColor="background1"/>
              </w:rPr>
              <w:t xml:space="preserve">esent or most </w:t>
            </w:r>
            <w:r w:rsidRPr="00697841">
              <w:rPr>
                <w:rFonts w:ascii="Arial" w:hAnsi="Arial" w:cs="Arial"/>
                <w:color w:val="FFFFFF" w:themeColor="background1"/>
                <w:spacing w:val="-3"/>
              </w:rPr>
              <w:t>r</w:t>
            </w:r>
            <w:r w:rsidRPr="00697841">
              <w:rPr>
                <w:rFonts w:ascii="Arial" w:hAnsi="Arial" w:cs="Arial"/>
                <w:color w:val="FFFFFF" w:themeColor="background1"/>
              </w:rPr>
              <w:t>ecent employe</w:t>
            </w:r>
            <w:r w:rsidRPr="00697841">
              <w:rPr>
                <w:rFonts w:ascii="Arial" w:hAnsi="Arial" w:cs="Arial"/>
                <w:color w:val="FFFFFF" w:themeColor="background1"/>
                <w:spacing w:val="-17"/>
              </w:rPr>
              <w:t>r</w:t>
            </w:r>
            <w:r w:rsidRPr="00697841">
              <w:rPr>
                <w:rFonts w:ascii="Arial" w:hAnsi="Arial" w:cs="Arial"/>
                <w:color w:val="FFFFFF" w:themeColor="background1"/>
              </w:rPr>
              <w:t xml:space="preserve">. Please note that personal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ences will not be accepted. If you a</w:t>
            </w:r>
            <w:r w:rsidRPr="00697841">
              <w:rPr>
                <w:rFonts w:ascii="Arial" w:hAnsi="Arial" w:cs="Arial"/>
                <w:color w:val="FFFFFF" w:themeColor="background1"/>
                <w:spacing w:val="-3"/>
              </w:rPr>
              <w:t>r</w:t>
            </w:r>
            <w:r w:rsidRPr="00697841">
              <w:rPr>
                <w:rFonts w:ascii="Arial" w:hAnsi="Arial" w:cs="Arial"/>
                <w:color w:val="FFFFFF" w:themeColor="background1"/>
              </w:rPr>
              <w:t>e a student or have been out of work for a period of time then teachers or a p</w:t>
            </w:r>
            <w:r w:rsidRPr="00697841">
              <w:rPr>
                <w:rFonts w:ascii="Arial" w:hAnsi="Arial" w:cs="Arial"/>
                <w:color w:val="FFFFFF" w:themeColor="background1"/>
                <w:spacing w:val="-3"/>
              </w:rPr>
              <w:t>r</w:t>
            </w:r>
            <w:r w:rsidRPr="00697841">
              <w:rPr>
                <w:rFonts w:ascii="Arial" w:hAnsi="Arial" w:cs="Arial"/>
                <w:color w:val="FFFFFF" w:themeColor="background1"/>
              </w:rPr>
              <w:t>evious employer will be sufficient.</w:t>
            </w:r>
          </w:p>
          <w:p w:rsidR="00EA6113" w:rsidRPr="00697841" w:rsidRDefault="00EA6113" w:rsidP="00EA6113">
            <w:pPr>
              <w:widowControl w:val="0"/>
              <w:autoSpaceDE w:val="0"/>
              <w:autoSpaceDN w:val="0"/>
              <w:adjustRightInd w:val="0"/>
              <w:spacing w:before="100" w:after="0" w:line="245" w:lineRule="auto"/>
              <w:ind w:right="619"/>
              <w:rPr>
                <w:rFonts w:ascii="Arial" w:hAnsi="Arial" w:cs="Arial"/>
                <w:color w:val="FFFFFF" w:themeColor="background1"/>
              </w:rPr>
            </w:pPr>
            <w:r w:rsidRPr="00697841">
              <w:rPr>
                <w:rFonts w:ascii="Arial" w:hAnsi="Arial" w:cs="Arial"/>
                <w:color w:val="FFFFFF" w:themeColor="background1"/>
              </w:rPr>
              <w:t>Please</w:t>
            </w:r>
            <w:r w:rsidRPr="00697841">
              <w:rPr>
                <w:rFonts w:ascii="Arial" w:hAnsi="Arial" w:cs="Arial"/>
                <w:color w:val="FFFFFF" w:themeColor="background1"/>
                <w:spacing w:val="5"/>
              </w:rPr>
              <w:t xml:space="preserve"> </w:t>
            </w:r>
            <w:r w:rsidRPr="00697841">
              <w:rPr>
                <w:rFonts w:ascii="Arial" w:hAnsi="Arial" w:cs="Arial"/>
                <w:color w:val="FFFFFF" w:themeColor="background1"/>
                <w:spacing w:val="-3"/>
              </w:rPr>
              <w:t>r</w:t>
            </w:r>
            <w:r w:rsidRPr="00697841">
              <w:rPr>
                <w:rFonts w:ascii="Arial" w:hAnsi="Arial" w:cs="Arial"/>
                <w:color w:val="FFFFFF" w:themeColor="background1"/>
              </w:rPr>
              <w:t xml:space="preserve">emember that the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ees you p</w:t>
            </w:r>
            <w:r w:rsidRPr="00697841">
              <w:rPr>
                <w:rFonts w:ascii="Arial" w:hAnsi="Arial" w:cs="Arial"/>
                <w:color w:val="FFFFFF" w:themeColor="background1"/>
                <w:spacing w:val="-3"/>
              </w:rPr>
              <w:t>r</w:t>
            </w:r>
            <w:r w:rsidRPr="00697841">
              <w:rPr>
                <w:rFonts w:ascii="Arial" w:hAnsi="Arial" w:cs="Arial"/>
                <w:color w:val="FFFFFF" w:themeColor="background1"/>
              </w:rPr>
              <w:t>ovide should be able to comment on your ability to perform the job for which you a</w:t>
            </w:r>
            <w:r w:rsidRPr="00697841">
              <w:rPr>
                <w:rFonts w:ascii="Arial" w:hAnsi="Arial" w:cs="Arial"/>
                <w:color w:val="FFFFFF" w:themeColor="background1"/>
                <w:spacing w:val="-3"/>
              </w:rPr>
              <w:t>r</w:t>
            </w:r>
            <w:r w:rsidRPr="00697841">
              <w:rPr>
                <w:rFonts w:ascii="Arial" w:hAnsi="Arial" w:cs="Arial"/>
                <w:color w:val="FFFFFF" w:themeColor="background1"/>
              </w:rPr>
              <w:t>e applying. Refe</w:t>
            </w:r>
            <w:r w:rsidRPr="00697841">
              <w:rPr>
                <w:rFonts w:ascii="Arial" w:hAnsi="Arial" w:cs="Arial"/>
                <w:color w:val="FFFFFF" w:themeColor="background1"/>
                <w:spacing w:val="-3"/>
              </w:rPr>
              <w:t>r</w:t>
            </w:r>
            <w:r w:rsidRPr="00697841">
              <w:rPr>
                <w:rFonts w:ascii="Arial" w:hAnsi="Arial" w:cs="Arial"/>
                <w:color w:val="FFFFFF" w:themeColor="background1"/>
              </w:rPr>
              <w:t>ees will only be app</w:t>
            </w:r>
            <w:r w:rsidRPr="00697841">
              <w:rPr>
                <w:rFonts w:ascii="Arial" w:hAnsi="Arial" w:cs="Arial"/>
                <w:color w:val="FFFFFF" w:themeColor="background1"/>
                <w:spacing w:val="-3"/>
              </w:rPr>
              <w:t>r</w:t>
            </w:r>
            <w:r w:rsidRPr="00697841">
              <w:rPr>
                <w:rFonts w:ascii="Arial" w:hAnsi="Arial" w:cs="Arial"/>
                <w:color w:val="FFFFFF" w:themeColor="background1"/>
              </w:rPr>
              <w:t>oached if a conditional o</w:t>
            </w:r>
            <w:r w:rsidRPr="00697841">
              <w:rPr>
                <w:rFonts w:ascii="Arial" w:hAnsi="Arial" w:cs="Arial"/>
                <w:color w:val="FFFFFF" w:themeColor="background1"/>
                <w:spacing w:val="-3"/>
              </w:rPr>
              <w:t>f</w:t>
            </w:r>
            <w:r w:rsidRPr="00697841">
              <w:rPr>
                <w:rFonts w:ascii="Arial" w:hAnsi="Arial" w:cs="Arial"/>
                <w:color w:val="FFFFFF" w:themeColor="background1"/>
              </w:rPr>
              <w:t>fer of employment is made.</w:t>
            </w:r>
          </w:p>
          <w:p w:rsidR="00FB2F6E" w:rsidRPr="00C126CF" w:rsidRDefault="00FB2F6E" w:rsidP="00165AE3">
            <w:pPr>
              <w:spacing w:beforeLines="60" w:before="144" w:afterLines="60" w:after="144"/>
              <w:rPr>
                <w:rFonts w:ascii="Arial" w:hAnsi="Arial" w:cs="Arial"/>
                <w:b/>
                <w:color w:val="FFFFFF"/>
              </w:rPr>
            </w:pPr>
          </w:p>
        </w:tc>
      </w:tr>
      <w:tr w:rsidR="00FB2F6E" w:rsidRPr="00C126CF" w:rsidTr="00C126CF">
        <w:tc>
          <w:tcPr>
            <w:tcW w:w="5004" w:type="dxa"/>
          </w:tcPr>
          <w:p w:rsidR="00FB2F6E" w:rsidRPr="00C126CF" w:rsidRDefault="00FB2F6E" w:rsidP="00165AE3">
            <w:pPr>
              <w:spacing w:beforeLines="60" w:before="144" w:afterLines="60" w:after="144"/>
              <w:rPr>
                <w:rFonts w:ascii="Arial" w:hAnsi="Arial" w:cs="Arial"/>
                <w:b/>
              </w:rPr>
            </w:pPr>
            <w:r w:rsidRPr="00C126CF">
              <w:rPr>
                <w:rFonts w:ascii="Arial" w:hAnsi="Arial" w:cs="Arial"/>
                <w:b/>
              </w:rPr>
              <w:t>Referee 1</w:t>
            </w:r>
          </w:p>
        </w:tc>
        <w:tc>
          <w:tcPr>
            <w:tcW w:w="5004" w:type="dxa"/>
          </w:tcPr>
          <w:p w:rsidR="00FB2F6E" w:rsidRPr="00C126CF" w:rsidRDefault="00FB2F6E" w:rsidP="00165AE3">
            <w:pPr>
              <w:spacing w:beforeLines="60" w:before="144" w:afterLines="60" w:after="144"/>
              <w:rPr>
                <w:rFonts w:ascii="Arial" w:hAnsi="Arial" w:cs="Arial"/>
                <w:b/>
              </w:rPr>
            </w:pPr>
            <w:r w:rsidRPr="00C126CF">
              <w:rPr>
                <w:rFonts w:ascii="Arial" w:hAnsi="Arial" w:cs="Arial"/>
                <w:b/>
              </w:rPr>
              <w:t>Referee 2</w:t>
            </w:r>
          </w:p>
        </w:tc>
      </w:tr>
      <w:tr w:rsidR="00FB2F6E" w:rsidRPr="00C126CF" w:rsidTr="00C126CF">
        <w:trPr>
          <w:trHeight w:val="3410"/>
        </w:trPr>
        <w:tc>
          <w:tcPr>
            <w:tcW w:w="5004"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Name:</w:t>
            </w:r>
          </w:p>
          <w:p w:rsidR="00FB2F6E" w:rsidRPr="00C126CF" w:rsidRDefault="00FB2F6E" w:rsidP="00165AE3">
            <w:pPr>
              <w:spacing w:beforeLines="60" w:before="144" w:afterLines="60" w:after="144"/>
              <w:rPr>
                <w:rFonts w:ascii="Arial" w:hAnsi="Arial" w:cs="Arial"/>
              </w:rPr>
            </w:pPr>
            <w:r w:rsidRPr="00C126CF">
              <w:rPr>
                <w:rFonts w:ascii="Arial" w:hAnsi="Arial" w:cs="Arial"/>
              </w:rPr>
              <w:t>Organisation:</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Occupation:</w:t>
            </w:r>
          </w:p>
          <w:p w:rsidR="00FB2F6E" w:rsidRPr="00C126CF" w:rsidRDefault="00FB2F6E" w:rsidP="00165AE3">
            <w:pPr>
              <w:spacing w:beforeLines="60" w:before="144" w:afterLines="60" w:after="144"/>
              <w:rPr>
                <w:rFonts w:ascii="Arial" w:hAnsi="Arial" w:cs="Arial"/>
              </w:rPr>
            </w:pPr>
            <w:r w:rsidRPr="00C126CF">
              <w:rPr>
                <w:rFonts w:ascii="Arial" w:hAnsi="Arial" w:cs="Arial"/>
              </w:rPr>
              <w:t>Telephone number:</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May we contact prior to interview?     Yes   </w:t>
            </w:r>
            <w:r w:rsidRPr="00C126CF">
              <w:rPr>
                <w:rFonts w:ascii="Arial" w:hAnsi="Arial" w:cs="Arial"/>
              </w:rPr>
              <w:t xml:space="preserve">   </w:t>
            </w:r>
            <w:r w:rsidRPr="00C126CF">
              <w:rPr>
                <w:rFonts w:ascii="Arial" w:hAnsi="Arial" w:cs="Arial"/>
              </w:rPr>
              <w:lastRenderedPageBreak/>
              <w:t xml:space="preserve">No   </w:t>
            </w:r>
            <w:r w:rsidRPr="00C126CF">
              <w:rPr>
                <w:rFonts w:ascii="Arial" w:hAnsi="Arial" w:cs="Arial"/>
              </w:rPr>
              <w:t></w:t>
            </w:r>
          </w:p>
        </w:tc>
        <w:tc>
          <w:tcPr>
            <w:tcW w:w="5004"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lastRenderedPageBreak/>
              <w:t>Name:</w:t>
            </w:r>
          </w:p>
          <w:p w:rsidR="00FB2F6E" w:rsidRPr="00C126CF" w:rsidRDefault="00FB2F6E" w:rsidP="00165AE3">
            <w:pPr>
              <w:spacing w:beforeLines="60" w:before="144" w:afterLines="60" w:after="144"/>
              <w:rPr>
                <w:rFonts w:ascii="Arial" w:hAnsi="Arial" w:cs="Arial"/>
              </w:rPr>
            </w:pPr>
            <w:r w:rsidRPr="00C126CF">
              <w:rPr>
                <w:rFonts w:ascii="Arial" w:hAnsi="Arial" w:cs="Arial"/>
              </w:rPr>
              <w:t>Organisation:</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Occupation:</w:t>
            </w:r>
          </w:p>
          <w:p w:rsidR="00FB2F6E" w:rsidRPr="00C126CF" w:rsidRDefault="00FB2F6E" w:rsidP="00165AE3">
            <w:pPr>
              <w:spacing w:beforeLines="60" w:before="144" w:afterLines="60" w:after="144"/>
              <w:rPr>
                <w:rFonts w:ascii="Arial" w:hAnsi="Arial" w:cs="Arial"/>
              </w:rPr>
            </w:pPr>
            <w:r w:rsidRPr="00C126CF">
              <w:rPr>
                <w:rFonts w:ascii="Arial" w:hAnsi="Arial" w:cs="Arial"/>
              </w:rPr>
              <w:t>Telephone number:</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May we contact prior to interview?        Yes   </w:t>
            </w:r>
            <w:r w:rsidRPr="00C126CF">
              <w:rPr>
                <w:rFonts w:ascii="Arial" w:hAnsi="Arial" w:cs="Arial"/>
              </w:rPr>
              <w:t xml:space="preserve">   </w:t>
            </w:r>
            <w:r w:rsidRPr="00C126CF">
              <w:rPr>
                <w:rFonts w:ascii="Arial" w:hAnsi="Arial" w:cs="Arial"/>
              </w:rPr>
              <w:lastRenderedPageBreak/>
              <w:t xml:space="preserve">No   </w:t>
            </w:r>
            <w:r w:rsidRPr="00C126CF">
              <w:rPr>
                <w:rFonts w:ascii="Arial" w:hAnsi="Arial" w:cs="Arial"/>
              </w:rPr>
              <w:t></w:t>
            </w:r>
          </w:p>
        </w:tc>
      </w:tr>
    </w:tbl>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rsidTr="00C126CF">
        <w:tc>
          <w:tcPr>
            <w:tcW w:w="10008" w:type="dxa"/>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11 – Recruitment</w:t>
            </w:r>
          </w:p>
        </w:tc>
      </w:tr>
      <w:tr w:rsidR="00FB2F6E" w:rsidRPr="00C126CF" w:rsidTr="00C126CF">
        <w:tc>
          <w:tcPr>
            <w:tcW w:w="10008" w:type="dxa"/>
            <w:shd w:val="clear" w:color="auto" w:fill="FFFFFF"/>
          </w:tcPr>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rsidR="00FB2F6E" w:rsidRPr="00C126CF" w:rsidRDefault="00FB2F6E" w:rsidP="00165AE3">
            <w:pPr>
              <w:spacing w:beforeLines="60" w:before="144" w:afterLines="60" w:after="144"/>
              <w:rPr>
                <w:rFonts w:ascii="Arial" w:hAnsi="Arial" w:cs="Arial"/>
              </w:rPr>
            </w:pPr>
            <w:r w:rsidRPr="00C126CF">
              <w:rPr>
                <w:rFonts w:ascii="Arial" w:hAnsi="Arial" w:cs="Arial"/>
              </w:rPr>
              <w:t>The School is committed to safeguarding and promoting the welfare of children and young people and expects all staff and volunteers to share this commitment.</w:t>
            </w:r>
          </w:p>
          <w:p w:rsidR="00FB2F6E" w:rsidRPr="00C126CF" w:rsidRDefault="00FB2F6E" w:rsidP="00165AE3">
            <w:pPr>
              <w:spacing w:beforeLines="60" w:before="144" w:afterLines="60" w:after="144"/>
              <w:rPr>
                <w:rFonts w:ascii="Arial" w:hAnsi="Arial" w:cs="Arial"/>
              </w:rPr>
            </w:pPr>
            <w:r w:rsidRPr="00C126CF">
              <w:rPr>
                <w:rFonts w:ascii="Arial" w:hAnsi="Arial" w:cs="Arial"/>
              </w:rPr>
              <w:t>A copy of the School's Recruitment Poli</w:t>
            </w:r>
            <w:r w:rsidR="00A90410">
              <w:rPr>
                <w:rFonts w:ascii="Arial" w:hAnsi="Arial" w:cs="Arial"/>
              </w:rPr>
              <w:t xml:space="preserve">cy </w:t>
            </w:r>
            <w:r w:rsidRPr="00C126CF">
              <w:rPr>
                <w:rFonts w:ascii="Arial" w:hAnsi="Arial" w:cs="Arial"/>
              </w:rPr>
              <w:t>is enclo</w:t>
            </w:r>
            <w:r w:rsidR="00A90410">
              <w:rPr>
                <w:rFonts w:ascii="Arial" w:hAnsi="Arial" w:cs="Arial"/>
              </w:rPr>
              <w:t>sed with this Application Form and i</w:t>
            </w:r>
            <w:r w:rsidRPr="00C126CF">
              <w:rPr>
                <w:rFonts w:ascii="Arial" w:hAnsi="Arial" w:cs="Arial"/>
              </w:rPr>
              <w:t>s available for dow</w:t>
            </w:r>
            <w:r w:rsidR="00A90410">
              <w:rPr>
                <w:rFonts w:ascii="Arial" w:hAnsi="Arial" w:cs="Arial"/>
              </w:rPr>
              <w:t>nload from the School's website</w:t>
            </w:r>
            <w:r w:rsidRPr="00C126CF">
              <w:rPr>
                <w:rFonts w:ascii="Arial" w:hAnsi="Arial" w:cs="Arial"/>
              </w:rPr>
              <w:t>.  Please t</w:t>
            </w:r>
            <w:r w:rsidR="00A90410">
              <w:rPr>
                <w:rFonts w:ascii="Arial" w:hAnsi="Arial" w:cs="Arial"/>
              </w:rPr>
              <w:t>ake the time to read it</w:t>
            </w:r>
            <w:r w:rsidRPr="00C126CF">
              <w:rPr>
                <w:rFonts w:ascii="Arial" w:hAnsi="Arial" w:cs="Arial"/>
              </w:rPr>
              <w:t>.</w:t>
            </w:r>
          </w:p>
          <w:p w:rsidR="00FB2F6E" w:rsidRPr="00C126CF" w:rsidRDefault="00FB2F6E" w:rsidP="00165AE3">
            <w:pPr>
              <w:spacing w:beforeLines="60" w:before="144" w:afterLines="60" w:after="144"/>
              <w:rPr>
                <w:rFonts w:ascii="Arial" w:hAnsi="Arial" w:cs="Arial"/>
              </w:rPr>
            </w:pPr>
            <w:r w:rsidRPr="00C126CF">
              <w:rPr>
                <w:rFonts w:ascii="Arial" w:hAnsi="Arial" w:cs="Arial"/>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six months.</w:t>
            </w:r>
          </w:p>
          <w:p w:rsidR="00FB2F6E" w:rsidRPr="00C126CF" w:rsidRDefault="00FB2F6E" w:rsidP="00165AE3">
            <w:pPr>
              <w:spacing w:beforeLines="60" w:before="144" w:afterLines="60" w:after="144"/>
              <w:rPr>
                <w:rFonts w:ascii="Arial" w:hAnsi="Arial" w:cs="Arial"/>
                <w:b/>
              </w:rPr>
            </w:pPr>
          </w:p>
        </w:tc>
      </w:tr>
      <w:tr w:rsidR="00FB2F6E" w:rsidRPr="00C126CF" w:rsidTr="00C126CF">
        <w:tc>
          <w:tcPr>
            <w:tcW w:w="10008" w:type="dxa"/>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12 – Declaration</w:t>
            </w:r>
          </w:p>
        </w:tc>
      </w:tr>
      <w:tr w:rsidR="00FB2F6E" w:rsidRPr="00C126CF" w:rsidTr="00C126CF">
        <w:tc>
          <w:tcPr>
            <w:tcW w:w="10008" w:type="dxa"/>
          </w:tcPr>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confirm that the information I have given on this Application Form is true and correct to the best of my knowledge.</w:t>
            </w:r>
          </w:p>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confirm that I am not on the Children's Barred List, disqualified from working with children or subject to sanctions imposed by a regulatory body.</w:t>
            </w:r>
          </w:p>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understand that providing false information is an offence which could result in my application being rejected or (if the false information comes to light after my appointment) summary dismissal and may amount to a criminal offence.</w:t>
            </w:r>
          </w:p>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consent to the School processing the information given on this form, including any 'sensitive' information, as may be necessary during the recruitment and selection process.</w:t>
            </w:r>
          </w:p>
          <w:p w:rsidR="00FB2F6E" w:rsidRPr="00C126CF" w:rsidRDefault="00FB2F6E" w:rsidP="00165AE3">
            <w:pPr>
              <w:numPr>
                <w:ilvl w:val="0"/>
                <w:numId w:val="1"/>
              </w:numPr>
              <w:spacing w:beforeLines="60" w:before="144" w:afterLines="60" w:after="144"/>
              <w:ind w:right="662"/>
              <w:rPr>
                <w:rFonts w:ascii="Arial" w:hAnsi="Arial" w:cs="Arial"/>
              </w:rPr>
            </w:pPr>
            <w:r w:rsidRPr="00C126CF">
              <w:rPr>
                <w:rFonts w:ascii="Arial" w:hAnsi="Arial" w:cs="Arial"/>
                <w:b/>
              </w:rPr>
              <w:t>I consent to the School making direct contact with the people specified as my referees to verify the reference.</w:t>
            </w:r>
          </w:p>
          <w:p w:rsidR="00FB2F6E" w:rsidRPr="00C126CF" w:rsidRDefault="00FB2F6E" w:rsidP="00165AE3">
            <w:pPr>
              <w:pStyle w:val="BodyTextIndent2"/>
              <w:spacing w:beforeLines="60" w:before="144" w:afterLines="60" w:after="144" w:line="240" w:lineRule="auto"/>
              <w:ind w:left="0" w:right="-86"/>
              <w:rPr>
                <w:rFonts w:ascii="Arial" w:hAnsi="Arial" w:cs="Arial"/>
              </w:rPr>
            </w:pPr>
            <w:r w:rsidRPr="00C126CF">
              <w:rPr>
                <w:rFonts w:ascii="Arial" w:hAnsi="Arial" w:cs="Arial"/>
              </w:rPr>
              <w:tab/>
              <w:t>Signature ……………………………………………………………….        Date ……………..</w:t>
            </w:r>
          </w:p>
        </w:tc>
      </w:tr>
    </w:tbl>
    <w:p w:rsidR="00FB2F6E" w:rsidRPr="00C126CF" w:rsidRDefault="00FB2F6E" w:rsidP="00FB2F6E">
      <w:pPr>
        <w:rPr>
          <w:rFonts w:ascii="Arial" w:hAnsi="Arial" w:cs="Arial"/>
        </w:rPr>
      </w:pPr>
    </w:p>
    <w:p w:rsidR="00FB2F6E" w:rsidRPr="00C126CF" w:rsidRDefault="00FB2F6E" w:rsidP="00FB2F6E">
      <w:pPr>
        <w:pStyle w:val="Heading1"/>
        <w:spacing w:before="0" w:after="120"/>
        <w:rPr>
          <w:sz w:val="22"/>
          <w:szCs w:val="22"/>
        </w:rPr>
      </w:pPr>
      <w:r w:rsidRPr="00C126CF">
        <w:rPr>
          <w:sz w:val="22"/>
          <w:szCs w:val="22"/>
        </w:rPr>
        <w:t>Spent convictions and the DBS filtering rules</w:t>
      </w:r>
    </w:p>
    <w:p w:rsidR="00FB2F6E" w:rsidRPr="00C126CF" w:rsidRDefault="00FB2F6E" w:rsidP="00FB2F6E">
      <w:pPr>
        <w:spacing w:after="120"/>
        <w:rPr>
          <w:rFonts w:ascii="Arial" w:hAnsi="Arial" w:cs="Arial"/>
          <w:b/>
        </w:rPr>
      </w:pPr>
      <w:r w:rsidRPr="00C126CF">
        <w:rPr>
          <w:rFonts w:ascii="Arial" w:hAnsi="Arial" w:cs="Arial"/>
          <w:b/>
        </w:rPr>
        <w:t>Spent convictions</w:t>
      </w:r>
    </w:p>
    <w:tbl>
      <w:tblPr>
        <w:tblW w:w="4831" w:type="pct"/>
        <w:jc w:val="center"/>
        <w:tblCellSpacing w:w="0" w:type="dxa"/>
        <w:tblBorders>
          <w:top w:val="outset" w:sz="6" w:space="0" w:color="auto"/>
          <w:left w:val="outset" w:sz="6" w:space="0" w:color="auto"/>
          <w:bottom w:val="outset" w:sz="6" w:space="0" w:color="auto"/>
          <w:right w:val="outset" w:sz="6" w:space="0" w:color="auto"/>
        </w:tblBorders>
        <w:tblCellMar>
          <w:top w:w="180" w:type="dxa"/>
          <w:left w:w="180" w:type="dxa"/>
          <w:bottom w:w="180" w:type="dxa"/>
          <w:right w:w="180" w:type="dxa"/>
        </w:tblCellMar>
        <w:tblLook w:val="0000" w:firstRow="0" w:lastRow="0" w:firstColumn="0" w:lastColumn="0" w:noHBand="0" w:noVBand="0"/>
      </w:tblPr>
      <w:tblGrid>
        <w:gridCol w:w="6152"/>
        <w:gridCol w:w="1861"/>
        <w:gridCol w:w="1781"/>
      </w:tblGrid>
      <w:tr w:rsidR="00FB2F6E" w:rsidRPr="00C126CF" w:rsidTr="00C126CF">
        <w:trPr>
          <w:trHeight w:val="80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b/>
                <w:bCs/>
                <w:color w:val="000000"/>
                <w:lang w:eastAsia="en-GB"/>
              </w:rPr>
            </w:pPr>
            <w:r w:rsidRPr="00C126CF">
              <w:rPr>
                <w:rFonts w:ascii="Arial" w:hAnsi="Arial" w:cs="Arial"/>
                <w:b/>
                <w:bCs/>
                <w:color w:val="000000"/>
                <w:lang w:eastAsia="en-GB"/>
              </w:rPr>
              <w:lastRenderedPageBreak/>
              <w:t>Sentence</w:t>
            </w:r>
          </w:p>
        </w:tc>
        <w:tc>
          <w:tcPr>
            <w:tcW w:w="1859" w:type="pct"/>
            <w:gridSpan w:val="2"/>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b/>
                <w:bCs/>
                <w:color w:val="000000"/>
                <w:lang w:eastAsia="en-GB"/>
              </w:rPr>
            </w:pPr>
            <w:r w:rsidRPr="00C126CF">
              <w:rPr>
                <w:rFonts w:ascii="Arial" w:hAnsi="Arial" w:cs="Arial"/>
                <w:b/>
                <w:bCs/>
                <w:color w:val="000000"/>
                <w:lang w:eastAsia="en-GB"/>
              </w:rPr>
              <w:t>Rehabilitation period (in all cases the period commences from the date of the conviction)</w:t>
            </w:r>
          </w:p>
        </w:tc>
      </w:tr>
      <w:tr w:rsidR="00FB2F6E" w:rsidRPr="00C126CF" w:rsidTr="00C126CF">
        <w:trPr>
          <w:trHeight w:val="30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over 18 at time of the conviction</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under 18 at the time of the conviction</w:t>
            </w:r>
          </w:p>
        </w:tc>
      </w:tr>
      <w:tr w:rsidR="00FB2F6E" w:rsidRPr="00C126CF" w:rsidTr="00C126CF">
        <w:trPr>
          <w:trHeight w:val="795"/>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Prison sentence for a term exceeding 6 months but less than 2.5 years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 xml:space="preserve">10 years </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r>
      <w:tr w:rsidR="00FB2F6E" w:rsidRPr="00C126CF" w:rsidTr="00C126CF">
        <w:trPr>
          <w:trHeight w:val="68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 xml:space="preserve">Prison sentence for a term of </w:t>
            </w:r>
            <w:r w:rsidRPr="00C126CF">
              <w:rPr>
                <w:rFonts w:ascii="Arial" w:hAnsi="Arial" w:cs="Arial"/>
                <w:bCs/>
                <w:color w:val="000000"/>
                <w:lang w:eastAsia="en-GB"/>
              </w:rPr>
              <w:t>6 months or less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7 years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3.5 years</w:t>
            </w:r>
          </w:p>
        </w:tc>
      </w:tr>
      <w:tr w:rsidR="00FB2F6E" w:rsidRPr="00C126CF" w:rsidTr="00C126CF">
        <w:trPr>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Fines, probation, compensation, community service, reparation orders, curfew orders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2.5 years</w:t>
            </w:r>
          </w:p>
        </w:tc>
      </w:tr>
      <w:tr w:rsidR="00FB2F6E" w:rsidRPr="00C126CF" w:rsidTr="00C126CF">
        <w:trPr>
          <w:trHeight w:val="3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rPr>
                <w:rFonts w:ascii="Arial" w:hAnsi="Arial" w:cs="Arial"/>
                <w:color w:val="000000"/>
                <w:lang w:eastAsia="en-GB"/>
              </w:rPr>
            </w:pPr>
            <w:r w:rsidRPr="00C126CF">
              <w:rPr>
                <w:rFonts w:ascii="Arial" w:hAnsi="Arial" w:cs="Arial"/>
                <w:color w:val="000000"/>
                <w:lang w:eastAsia="en-GB"/>
              </w:rPr>
              <w:t>Absolute discharge</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r>
    </w:tbl>
    <w:p w:rsidR="00FB2F6E" w:rsidRPr="00C126CF" w:rsidRDefault="00FB2F6E" w:rsidP="00FB2F6E">
      <w:pPr>
        <w:tabs>
          <w:tab w:val="left" w:pos="-720"/>
        </w:tabs>
        <w:suppressAutoHyphens/>
        <w:spacing w:after="100" w:afterAutospacing="1"/>
        <w:rPr>
          <w:rFonts w:ascii="Arial" w:hAnsi="Arial" w:cs="Arial"/>
          <w:color w:val="000000"/>
          <w:lang w:eastAsia="en-GB"/>
        </w:rPr>
      </w:pPr>
    </w:p>
    <w:p w:rsidR="00FB2F6E" w:rsidRPr="00C126CF" w:rsidRDefault="00FB2F6E" w:rsidP="00FB2F6E">
      <w:pPr>
        <w:tabs>
          <w:tab w:val="left" w:pos="-720"/>
        </w:tabs>
        <w:suppressAutoHyphens/>
        <w:spacing w:after="100" w:afterAutospacing="1"/>
        <w:rPr>
          <w:rFonts w:ascii="Arial" w:hAnsi="Arial" w:cs="Arial"/>
        </w:rPr>
      </w:pPr>
      <w:r w:rsidRPr="00C126CF">
        <w:rPr>
          <w:rFonts w:ascii="Arial" w:hAnsi="Arial" w:cs="Arial"/>
          <w:color w:val="000000"/>
          <w:lang w:eastAsia="en-GB"/>
        </w:rPr>
        <w:t>Prison sentences of more than two and a half years are never considered spent</w:t>
      </w:r>
    </w:p>
    <w:p w:rsidR="00FB2F6E" w:rsidRPr="00C126CF" w:rsidRDefault="00FB2F6E" w:rsidP="00165AE3">
      <w:pPr>
        <w:tabs>
          <w:tab w:val="left" w:pos="-720"/>
        </w:tabs>
        <w:suppressAutoHyphens/>
        <w:spacing w:beforeLines="60" w:before="144" w:afterLines="60" w:after="144"/>
        <w:rPr>
          <w:rFonts w:ascii="Arial" w:hAnsi="Arial" w:cs="Arial"/>
          <w:b/>
        </w:rPr>
      </w:pPr>
      <w:r w:rsidRPr="00C126CF">
        <w:rPr>
          <w:rFonts w:ascii="Arial" w:hAnsi="Arial" w:cs="Arial"/>
          <w:b/>
        </w:rPr>
        <w:t>Filtering rules</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spent criminal convictions if you were over 18 years of age at the time of the offence and:</w:t>
      </w:r>
    </w:p>
    <w:p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11 years have elapsed since the date of conviction;</w:t>
      </w:r>
    </w:p>
    <w:p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it is your only offence;</w:t>
      </w:r>
    </w:p>
    <w:p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did not result in a custodial sentence; and</w:t>
      </w:r>
    </w:p>
    <w:p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does not appear on the list of "specified offences".</w:t>
      </w:r>
    </w:p>
    <w:p w:rsidR="00FB2F6E" w:rsidRPr="00C126CF" w:rsidRDefault="00FB2F6E" w:rsidP="00FB2F6E">
      <w:pPr>
        <w:tabs>
          <w:tab w:val="num" w:pos="660"/>
        </w:tabs>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over 18 years of age at the time of the offence and six years has elapsed since the date it was issued, and provided it does not appear on the list of "specified offences".</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a spent criminal conviction if you were under 18 years of age at the time of the offence and:</w:t>
      </w:r>
    </w:p>
    <w:p w:rsidR="00FB2F6E" w:rsidRPr="00C126CF" w:rsidRDefault="00FB2F6E" w:rsidP="00FB2F6E">
      <w:pPr>
        <w:numPr>
          <w:ilvl w:val="0"/>
          <w:numId w:val="3"/>
        </w:numPr>
        <w:tabs>
          <w:tab w:val="num" w:pos="660"/>
        </w:tabs>
        <w:spacing w:after="0"/>
        <w:ind w:hanging="720"/>
        <w:contextualSpacing/>
        <w:rPr>
          <w:rFonts w:ascii="Arial" w:hAnsi="Arial" w:cs="Arial"/>
          <w:lang w:eastAsia="en-GB"/>
        </w:rPr>
      </w:pPr>
      <w:r w:rsidRPr="00C126CF">
        <w:rPr>
          <w:rFonts w:ascii="Arial" w:hAnsi="Arial" w:cs="Arial"/>
          <w:lang w:eastAsia="en-GB"/>
        </w:rPr>
        <w:t xml:space="preserve">five and a half years have elapsed since the date of conviction; </w:t>
      </w:r>
    </w:p>
    <w:p w:rsidR="00FB2F6E" w:rsidRPr="00C126CF" w:rsidRDefault="00FB2F6E" w:rsidP="00FB2F6E">
      <w:pPr>
        <w:numPr>
          <w:ilvl w:val="0"/>
          <w:numId w:val="3"/>
        </w:numPr>
        <w:tabs>
          <w:tab w:val="num" w:pos="660"/>
        </w:tabs>
        <w:spacing w:after="0"/>
        <w:ind w:left="1469" w:hanging="1469"/>
        <w:contextualSpacing/>
        <w:rPr>
          <w:rFonts w:ascii="Arial" w:hAnsi="Arial" w:cs="Arial"/>
          <w:lang w:eastAsia="en-GB"/>
        </w:rPr>
      </w:pPr>
      <w:r w:rsidRPr="00C126CF">
        <w:rPr>
          <w:rFonts w:ascii="Arial" w:hAnsi="Arial" w:cs="Arial"/>
          <w:lang w:eastAsia="en-GB"/>
        </w:rPr>
        <w:t xml:space="preserve">it is your only offence; </w:t>
      </w:r>
    </w:p>
    <w:p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lang w:eastAsia="en-GB"/>
        </w:rPr>
        <w:t>it did not result in a custodial sentence; and</w:t>
      </w:r>
    </w:p>
    <w:p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rPr>
        <w:t>it does not appear on the list of "specified offences".</w:t>
      </w:r>
    </w:p>
    <w:p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under 18 years of age at the time of the offence and two years has elapsed since the date it was issued, and provided it does not appear on the list of "specified offences".</w:t>
      </w:r>
    </w:p>
    <w:p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 xml:space="preserve">The list of "specified offences" that will always be disclosed can be found at: </w:t>
      </w:r>
    </w:p>
    <w:p w:rsidR="00FB2F6E" w:rsidRPr="00C126CF" w:rsidRDefault="00435A1A" w:rsidP="00FB2F6E">
      <w:pPr>
        <w:spacing w:before="100" w:beforeAutospacing="1" w:after="100" w:afterAutospacing="1"/>
        <w:rPr>
          <w:rFonts w:ascii="Arial" w:hAnsi="Arial" w:cs="Arial"/>
        </w:rPr>
      </w:pPr>
      <w:hyperlink r:id="rId13" w:history="1">
        <w:r w:rsidR="00FB2F6E" w:rsidRPr="00C126CF">
          <w:rPr>
            <w:rStyle w:val="Hyperlink"/>
            <w:rFonts w:ascii="Arial" w:hAnsi="Arial" w:cs="Arial"/>
            <w:lang w:eastAsia="en-GB"/>
          </w:rPr>
          <w:t>https://www.gov.uk/government/publications/dbs-list-of-offences-that-will-never-be-filtered-from-a-criminal-record-check</w:t>
        </w:r>
      </w:hyperlink>
      <w:r w:rsidR="00FB2F6E" w:rsidRPr="00C126CF">
        <w:rPr>
          <w:rFonts w:ascii="Arial" w:hAnsi="Arial" w:cs="Arial"/>
          <w:lang w:eastAsia="en-GB"/>
        </w:rPr>
        <w:t xml:space="preserve"> </w:t>
      </w:r>
    </w:p>
    <w:p w:rsidR="0066363D" w:rsidRPr="00C126CF" w:rsidRDefault="0066363D" w:rsidP="00FB2F6E">
      <w:pPr>
        <w:rPr>
          <w:rFonts w:ascii="Arial" w:hAnsi="Arial" w:cs="Arial"/>
        </w:rPr>
      </w:pPr>
    </w:p>
    <w:sectPr w:rsidR="0066363D" w:rsidRPr="00C126CF" w:rsidSect="008027BF">
      <w:headerReference w:type="default" r:id="rId14"/>
      <w:footerReference w:type="default" r:id="rId15"/>
      <w:headerReference w:type="first" r:id="rId16"/>
      <w:pgSz w:w="11907" w:h="16840" w:code="9"/>
      <w:pgMar w:top="1080" w:right="1080" w:bottom="432"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8EE" w:rsidRDefault="008E68EE">
      <w:r>
        <w:separator/>
      </w:r>
    </w:p>
  </w:endnote>
  <w:endnote w:type="continuationSeparator" w:id="0">
    <w:p w:rsidR="008E68EE" w:rsidRDefault="008E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8E68EE">
      <w:rPr>
        <w:rStyle w:val="PageNumber"/>
        <w:noProof/>
      </w:rPr>
      <w:t>7</w:t>
    </w:r>
    <w:r>
      <w:rPr>
        <w:rStyle w:val="PageNumber"/>
      </w:rPr>
      <w:fldChar w:fldCharType="end"/>
    </w:r>
  </w:p>
  <w:p w:rsidR="008E68EE" w:rsidRDefault="008E68EE" w:rsidP="00DE11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65590"/>
      <w:docPartObj>
        <w:docPartGallery w:val="Page Numbers (Bottom of Page)"/>
        <w:docPartUnique/>
      </w:docPartObj>
    </w:sdtPr>
    <w:sdtEndPr/>
    <w:sdtContent>
      <w:p w:rsidR="000B2DE6" w:rsidRDefault="00435A1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E68EE" w:rsidRPr="00D51464" w:rsidRDefault="008E68EE" w:rsidP="00D51464">
    <w:pPr>
      <w:pStyle w:val="Footer"/>
      <w:spacing w:after="0"/>
      <w:rPr>
        <w:sz w:val="12"/>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435A1A">
      <w:rPr>
        <w:rStyle w:val="PageNumber"/>
        <w:noProof/>
      </w:rPr>
      <w:t>2</w:t>
    </w:r>
    <w:r>
      <w:rPr>
        <w:rStyle w:val="PageNumber"/>
      </w:rPr>
      <w:fldChar w:fldCharType="end"/>
    </w:r>
  </w:p>
  <w:p w:rsidR="008E68EE" w:rsidRPr="000B2DE6" w:rsidRDefault="008E68EE" w:rsidP="00DE113D">
    <w:pPr>
      <w:pStyle w:val="Footer"/>
      <w:spacing w:after="0"/>
      <w:ind w:right="360"/>
      <w:rPr>
        <w:sz w:val="16"/>
        <w:szCs w:val="16"/>
      </w:rPr>
    </w:pPr>
    <w:r w:rsidRPr="000B2DE6">
      <w:rPr>
        <w:rFonts w:ascii="Arial" w:hAnsi="Arial" w:cs="Arial"/>
        <w:sz w:val="16"/>
        <w:szCs w:val="16"/>
      </w:rPr>
      <w:t xml:space="preserve">Tormead School, </w:t>
    </w:r>
    <w:proofErr w:type="spellStart"/>
    <w:r w:rsidRPr="000B2DE6">
      <w:rPr>
        <w:rFonts w:ascii="Arial" w:hAnsi="Arial" w:cs="Arial"/>
        <w:sz w:val="16"/>
        <w:szCs w:val="16"/>
      </w:rPr>
      <w:t>C</w:t>
    </w:r>
    <w:r w:rsidR="000B2DE6">
      <w:rPr>
        <w:rFonts w:ascii="Arial" w:hAnsi="Arial" w:cs="Arial"/>
        <w:sz w:val="16"/>
        <w:szCs w:val="16"/>
      </w:rPr>
      <w:t>ranley</w:t>
    </w:r>
    <w:proofErr w:type="spellEnd"/>
    <w:r w:rsidR="000B2DE6">
      <w:rPr>
        <w:rFonts w:ascii="Arial" w:hAnsi="Arial" w:cs="Arial"/>
        <w:sz w:val="16"/>
        <w:szCs w:val="16"/>
      </w:rPr>
      <w:t xml:space="preserve"> Road, </w:t>
    </w:r>
    <w:proofErr w:type="spellStart"/>
    <w:r w:rsidR="000B2DE6">
      <w:rPr>
        <w:rFonts w:ascii="Arial" w:hAnsi="Arial" w:cs="Arial"/>
        <w:sz w:val="16"/>
        <w:szCs w:val="16"/>
      </w:rPr>
      <w:t>Guildford</w:t>
    </w:r>
    <w:proofErr w:type="gramStart"/>
    <w:r w:rsidR="000B2DE6">
      <w:rPr>
        <w:rFonts w:ascii="Arial" w:hAnsi="Arial" w:cs="Arial"/>
        <w:sz w:val="16"/>
        <w:szCs w:val="16"/>
      </w:rPr>
      <w:t>,Surrey</w:t>
    </w:r>
    <w:proofErr w:type="spellEnd"/>
    <w:proofErr w:type="gramEnd"/>
    <w:r w:rsidR="000B2DE6">
      <w:rPr>
        <w:rFonts w:ascii="Arial" w:hAnsi="Arial" w:cs="Arial"/>
        <w:sz w:val="16"/>
        <w:szCs w:val="16"/>
      </w:rPr>
      <w:t xml:space="preserve"> GU</w:t>
    </w:r>
    <w:r w:rsidRPr="000B2DE6">
      <w:rPr>
        <w:rFonts w:ascii="Arial" w:hAnsi="Arial" w:cs="Arial"/>
        <w:sz w:val="16"/>
        <w:szCs w:val="16"/>
      </w:rPr>
      <w:t>1 2JD</w:t>
    </w:r>
    <w:r w:rsidRPr="000B2DE6">
      <w:rPr>
        <w:rFonts w:ascii="Arial" w:hAnsi="Arial" w:cs="Arial"/>
        <w:sz w:val="16"/>
        <w:szCs w:val="16"/>
      </w:rPr>
      <w:ptab w:relativeTo="margin" w:alignment="center" w:leader="none"/>
    </w:r>
    <w:r>
      <w:rPr>
        <w:rFonts w:ascii="Arial" w:hAnsi="Arial" w:cs="Arial"/>
        <w:sz w:val="20"/>
        <w:szCs w:val="20"/>
      </w:rPr>
      <w:tab/>
    </w:r>
    <w:r w:rsidRPr="000B2DE6">
      <w:rPr>
        <w:rFonts w:ascii="Arial" w:hAnsi="Arial" w:cs="Arial"/>
        <w:sz w:val="16"/>
        <w:szCs w:val="16"/>
      </w:rPr>
      <w:t xml:space="preserve">© Veale </w:t>
    </w:r>
    <w:proofErr w:type="spellStart"/>
    <w:r w:rsidRPr="000B2DE6">
      <w:rPr>
        <w:rFonts w:ascii="Arial" w:hAnsi="Arial" w:cs="Arial"/>
        <w:sz w:val="16"/>
        <w:szCs w:val="16"/>
      </w:rPr>
      <w:t>Wasbrough</w:t>
    </w:r>
    <w:proofErr w:type="spellEnd"/>
    <w:r w:rsidRPr="000B2DE6">
      <w:rPr>
        <w:rFonts w:ascii="Arial" w:hAnsi="Arial" w:cs="Arial"/>
        <w:sz w:val="16"/>
        <w:szCs w:val="16"/>
      </w:rPr>
      <w:t xml:space="preserve"> </w:t>
    </w:r>
    <w:proofErr w:type="spellStart"/>
    <w:r w:rsidRPr="000B2DE6">
      <w:rPr>
        <w:rFonts w:ascii="Arial" w:hAnsi="Arial" w:cs="Arial"/>
        <w:sz w:val="16"/>
        <w:szCs w:val="16"/>
      </w:rPr>
      <w:t>Vizards</w:t>
    </w:r>
    <w:proofErr w:type="spellEnd"/>
    <w:r w:rsidRPr="000B2DE6">
      <w:rPr>
        <w:rFonts w:ascii="Arial" w:hAnsi="Arial" w:cs="Arial"/>
        <w:sz w:val="16"/>
        <w:szCs w:val="16"/>
      </w:rPr>
      <w:t xml:space="preserv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8EE" w:rsidRDefault="008E68EE">
      <w:r>
        <w:separator/>
      </w:r>
    </w:p>
  </w:footnote>
  <w:footnote w:type="continuationSeparator" w:id="0">
    <w:p w:rsidR="008E68EE" w:rsidRDefault="008E6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Pr="009C1A4F" w:rsidRDefault="008E68EE" w:rsidP="009C1A4F">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Pr="009C1A4F" w:rsidRDefault="008E68EE" w:rsidP="00880AD5">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Default="008E6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BAE6A9E"/>
    <w:multiLevelType w:val="multilevel"/>
    <w:tmpl w:val="1A7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782EC3"/>
    <w:multiLevelType w:val="multilevel"/>
    <w:tmpl w:val="54B4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9F278C"/>
    <w:rsid w:val="00002922"/>
    <w:rsid w:val="00003BAC"/>
    <w:rsid w:val="0000680E"/>
    <w:rsid w:val="00015A79"/>
    <w:rsid w:val="0002427A"/>
    <w:rsid w:val="00025385"/>
    <w:rsid w:val="000257B2"/>
    <w:rsid w:val="00026D17"/>
    <w:rsid w:val="00026E91"/>
    <w:rsid w:val="0002725E"/>
    <w:rsid w:val="00032229"/>
    <w:rsid w:val="000347D2"/>
    <w:rsid w:val="00035E46"/>
    <w:rsid w:val="0003792D"/>
    <w:rsid w:val="0004202C"/>
    <w:rsid w:val="00043104"/>
    <w:rsid w:val="00045E5B"/>
    <w:rsid w:val="00046B57"/>
    <w:rsid w:val="00047AB5"/>
    <w:rsid w:val="000509C7"/>
    <w:rsid w:val="000520B8"/>
    <w:rsid w:val="000571CF"/>
    <w:rsid w:val="00057DA3"/>
    <w:rsid w:val="000640BB"/>
    <w:rsid w:val="00066367"/>
    <w:rsid w:val="00070AFB"/>
    <w:rsid w:val="000723BF"/>
    <w:rsid w:val="00077525"/>
    <w:rsid w:val="00082F2F"/>
    <w:rsid w:val="0008499A"/>
    <w:rsid w:val="00093573"/>
    <w:rsid w:val="00093D62"/>
    <w:rsid w:val="00094806"/>
    <w:rsid w:val="000A114F"/>
    <w:rsid w:val="000A4C6D"/>
    <w:rsid w:val="000A5DCC"/>
    <w:rsid w:val="000A776F"/>
    <w:rsid w:val="000A7810"/>
    <w:rsid w:val="000B2DE6"/>
    <w:rsid w:val="000B3F5D"/>
    <w:rsid w:val="000B72CF"/>
    <w:rsid w:val="000B7E8C"/>
    <w:rsid w:val="000C6B8E"/>
    <w:rsid w:val="000C7D94"/>
    <w:rsid w:val="000D0918"/>
    <w:rsid w:val="000D3280"/>
    <w:rsid w:val="000D5C83"/>
    <w:rsid w:val="000D5F14"/>
    <w:rsid w:val="000E0132"/>
    <w:rsid w:val="000E2221"/>
    <w:rsid w:val="000E2D6D"/>
    <w:rsid w:val="000E486D"/>
    <w:rsid w:val="000E5510"/>
    <w:rsid w:val="000F07E8"/>
    <w:rsid w:val="000F13DB"/>
    <w:rsid w:val="000F2E86"/>
    <w:rsid w:val="000F53F3"/>
    <w:rsid w:val="001031CB"/>
    <w:rsid w:val="001034B1"/>
    <w:rsid w:val="00113617"/>
    <w:rsid w:val="00120D9B"/>
    <w:rsid w:val="0012302F"/>
    <w:rsid w:val="001314A8"/>
    <w:rsid w:val="0013220A"/>
    <w:rsid w:val="001367F7"/>
    <w:rsid w:val="001435A9"/>
    <w:rsid w:val="00145468"/>
    <w:rsid w:val="0014754F"/>
    <w:rsid w:val="00157614"/>
    <w:rsid w:val="00160AB3"/>
    <w:rsid w:val="001619A0"/>
    <w:rsid w:val="001653DE"/>
    <w:rsid w:val="00165AE3"/>
    <w:rsid w:val="001665D4"/>
    <w:rsid w:val="001669F5"/>
    <w:rsid w:val="00171929"/>
    <w:rsid w:val="0017197E"/>
    <w:rsid w:val="00171A95"/>
    <w:rsid w:val="001771B6"/>
    <w:rsid w:val="00177C12"/>
    <w:rsid w:val="00177EF7"/>
    <w:rsid w:val="00181728"/>
    <w:rsid w:val="00183ADC"/>
    <w:rsid w:val="00185392"/>
    <w:rsid w:val="001860A3"/>
    <w:rsid w:val="0018711B"/>
    <w:rsid w:val="00187231"/>
    <w:rsid w:val="001953E4"/>
    <w:rsid w:val="00197E25"/>
    <w:rsid w:val="001C1343"/>
    <w:rsid w:val="001C2E4F"/>
    <w:rsid w:val="001D4345"/>
    <w:rsid w:val="001D583B"/>
    <w:rsid w:val="001D7ADB"/>
    <w:rsid w:val="001E08E0"/>
    <w:rsid w:val="001E2ECF"/>
    <w:rsid w:val="001E4054"/>
    <w:rsid w:val="001F2592"/>
    <w:rsid w:val="001F7581"/>
    <w:rsid w:val="00201B3A"/>
    <w:rsid w:val="00201E02"/>
    <w:rsid w:val="0020616E"/>
    <w:rsid w:val="00210226"/>
    <w:rsid w:val="0021633C"/>
    <w:rsid w:val="0021659C"/>
    <w:rsid w:val="002242C2"/>
    <w:rsid w:val="00226001"/>
    <w:rsid w:val="002268BE"/>
    <w:rsid w:val="00230334"/>
    <w:rsid w:val="002344DC"/>
    <w:rsid w:val="00240ED3"/>
    <w:rsid w:val="00243644"/>
    <w:rsid w:val="002502AD"/>
    <w:rsid w:val="00253421"/>
    <w:rsid w:val="00260BB7"/>
    <w:rsid w:val="002619EB"/>
    <w:rsid w:val="00261F38"/>
    <w:rsid w:val="002654C4"/>
    <w:rsid w:val="00267E97"/>
    <w:rsid w:val="0027007F"/>
    <w:rsid w:val="00270671"/>
    <w:rsid w:val="0027211A"/>
    <w:rsid w:val="00272155"/>
    <w:rsid w:val="00272969"/>
    <w:rsid w:val="00272EAA"/>
    <w:rsid w:val="00276C0B"/>
    <w:rsid w:val="002829CC"/>
    <w:rsid w:val="00290D9C"/>
    <w:rsid w:val="0029327A"/>
    <w:rsid w:val="00293EF9"/>
    <w:rsid w:val="00296C3E"/>
    <w:rsid w:val="002A3871"/>
    <w:rsid w:val="002A6B1E"/>
    <w:rsid w:val="002B1121"/>
    <w:rsid w:val="002B4B78"/>
    <w:rsid w:val="002B5DDD"/>
    <w:rsid w:val="002B638A"/>
    <w:rsid w:val="002B7222"/>
    <w:rsid w:val="002C2E98"/>
    <w:rsid w:val="002C4DD8"/>
    <w:rsid w:val="002C7045"/>
    <w:rsid w:val="002D2CD2"/>
    <w:rsid w:val="002D2FF9"/>
    <w:rsid w:val="002D7D8E"/>
    <w:rsid w:val="002E0F40"/>
    <w:rsid w:val="002E5D66"/>
    <w:rsid w:val="002E7762"/>
    <w:rsid w:val="002F0523"/>
    <w:rsid w:val="002F077C"/>
    <w:rsid w:val="002F2ED9"/>
    <w:rsid w:val="002F3818"/>
    <w:rsid w:val="002F3E19"/>
    <w:rsid w:val="002F7E37"/>
    <w:rsid w:val="0030279E"/>
    <w:rsid w:val="00305DB7"/>
    <w:rsid w:val="00306C1F"/>
    <w:rsid w:val="00307FA5"/>
    <w:rsid w:val="00311173"/>
    <w:rsid w:val="003138FD"/>
    <w:rsid w:val="0031401D"/>
    <w:rsid w:val="00315B1F"/>
    <w:rsid w:val="0032306D"/>
    <w:rsid w:val="003261AA"/>
    <w:rsid w:val="00326DEB"/>
    <w:rsid w:val="00326F9F"/>
    <w:rsid w:val="00333170"/>
    <w:rsid w:val="00335104"/>
    <w:rsid w:val="00341118"/>
    <w:rsid w:val="00342C70"/>
    <w:rsid w:val="0035042C"/>
    <w:rsid w:val="00356720"/>
    <w:rsid w:val="003616AA"/>
    <w:rsid w:val="003630B1"/>
    <w:rsid w:val="003656A1"/>
    <w:rsid w:val="00365982"/>
    <w:rsid w:val="0037012F"/>
    <w:rsid w:val="00372BB4"/>
    <w:rsid w:val="00374A42"/>
    <w:rsid w:val="00376492"/>
    <w:rsid w:val="00376E85"/>
    <w:rsid w:val="00377AB7"/>
    <w:rsid w:val="003834D9"/>
    <w:rsid w:val="00385B61"/>
    <w:rsid w:val="00391C7E"/>
    <w:rsid w:val="00393A0E"/>
    <w:rsid w:val="003A1105"/>
    <w:rsid w:val="003A4085"/>
    <w:rsid w:val="003A6E8D"/>
    <w:rsid w:val="003A7F23"/>
    <w:rsid w:val="003B5F0F"/>
    <w:rsid w:val="003C02FC"/>
    <w:rsid w:val="003C256C"/>
    <w:rsid w:val="003C2BA4"/>
    <w:rsid w:val="003C418C"/>
    <w:rsid w:val="003D083D"/>
    <w:rsid w:val="003D3E7F"/>
    <w:rsid w:val="003D4186"/>
    <w:rsid w:val="003D4D24"/>
    <w:rsid w:val="003E1E7E"/>
    <w:rsid w:val="003E3863"/>
    <w:rsid w:val="003E6065"/>
    <w:rsid w:val="003F1432"/>
    <w:rsid w:val="003F1859"/>
    <w:rsid w:val="003F731F"/>
    <w:rsid w:val="00401F9E"/>
    <w:rsid w:val="00407AEF"/>
    <w:rsid w:val="00410297"/>
    <w:rsid w:val="00410E2B"/>
    <w:rsid w:val="00411142"/>
    <w:rsid w:val="00417B80"/>
    <w:rsid w:val="00417ED2"/>
    <w:rsid w:val="004203DE"/>
    <w:rsid w:val="00424A41"/>
    <w:rsid w:val="00424C44"/>
    <w:rsid w:val="00425B29"/>
    <w:rsid w:val="00432B1B"/>
    <w:rsid w:val="00435A1A"/>
    <w:rsid w:val="00436A9D"/>
    <w:rsid w:val="0044318D"/>
    <w:rsid w:val="00443AF4"/>
    <w:rsid w:val="0044601C"/>
    <w:rsid w:val="00447108"/>
    <w:rsid w:val="00453EA5"/>
    <w:rsid w:val="00457A5D"/>
    <w:rsid w:val="00460C7C"/>
    <w:rsid w:val="00463DC5"/>
    <w:rsid w:val="00464D3D"/>
    <w:rsid w:val="00467432"/>
    <w:rsid w:val="0047001C"/>
    <w:rsid w:val="00472774"/>
    <w:rsid w:val="0047685B"/>
    <w:rsid w:val="00477ACE"/>
    <w:rsid w:val="00477C79"/>
    <w:rsid w:val="004825C1"/>
    <w:rsid w:val="0048356E"/>
    <w:rsid w:val="004859AD"/>
    <w:rsid w:val="00491589"/>
    <w:rsid w:val="00494557"/>
    <w:rsid w:val="00494A98"/>
    <w:rsid w:val="00494CE3"/>
    <w:rsid w:val="004A0BD3"/>
    <w:rsid w:val="004A2F69"/>
    <w:rsid w:val="004A734B"/>
    <w:rsid w:val="004A77E6"/>
    <w:rsid w:val="004B1B14"/>
    <w:rsid w:val="004B1F20"/>
    <w:rsid w:val="004B350C"/>
    <w:rsid w:val="004B47DB"/>
    <w:rsid w:val="004C1858"/>
    <w:rsid w:val="004C187C"/>
    <w:rsid w:val="004D302A"/>
    <w:rsid w:val="004D4055"/>
    <w:rsid w:val="004E1219"/>
    <w:rsid w:val="004E2AD0"/>
    <w:rsid w:val="004E7F09"/>
    <w:rsid w:val="004F3138"/>
    <w:rsid w:val="004F348D"/>
    <w:rsid w:val="004F562C"/>
    <w:rsid w:val="0050142C"/>
    <w:rsid w:val="00504663"/>
    <w:rsid w:val="00506B6F"/>
    <w:rsid w:val="00521B89"/>
    <w:rsid w:val="00523E4A"/>
    <w:rsid w:val="00525558"/>
    <w:rsid w:val="0053751F"/>
    <w:rsid w:val="00541816"/>
    <w:rsid w:val="0054197A"/>
    <w:rsid w:val="00542234"/>
    <w:rsid w:val="00546AB2"/>
    <w:rsid w:val="00546AE3"/>
    <w:rsid w:val="00546D44"/>
    <w:rsid w:val="0056011F"/>
    <w:rsid w:val="00560B1D"/>
    <w:rsid w:val="00564682"/>
    <w:rsid w:val="005650EC"/>
    <w:rsid w:val="005655B2"/>
    <w:rsid w:val="00565696"/>
    <w:rsid w:val="00567A8B"/>
    <w:rsid w:val="00570EDB"/>
    <w:rsid w:val="00571157"/>
    <w:rsid w:val="005723B2"/>
    <w:rsid w:val="005740C8"/>
    <w:rsid w:val="005815BE"/>
    <w:rsid w:val="005824ED"/>
    <w:rsid w:val="00587523"/>
    <w:rsid w:val="00587AEC"/>
    <w:rsid w:val="00590795"/>
    <w:rsid w:val="00591823"/>
    <w:rsid w:val="005A3823"/>
    <w:rsid w:val="005B0E38"/>
    <w:rsid w:val="005B1C32"/>
    <w:rsid w:val="005B2F50"/>
    <w:rsid w:val="005B3BBE"/>
    <w:rsid w:val="005B711E"/>
    <w:rsid w:val="005C04B7"/>
    <w:rsid w:val="005C1008"/>
    <w:rsid w:val="005C4F3F"/>
    <w:rsid w:val="005D113B"/>
    <w:rsid w:val="005D549D"/>
    <w:rsid w:val="005D63C9"/>
    <w:rsid w:val="005E1675"/>
    <w:rsid w:val="005E508D"/>
    <w:rsid w:val="005E6D72"/>
    <w:rsid w:val="005E7706"/>
    <w:rsid w:val="006001D4"/>
    <w:rsid w:val="0060063B"/>
    <w:rsid w:val="00601085"/>
    <w:rsid w:val="006015C1"/>
    <w:rsid w:val="0060641E"/>
    <w:rsid w:val="00606936"/>
    <w:rsid w:val="00611BFA"/>
    <w:rsid w:val="006169AC"/>
    <w:rsid w:val="0061759E"/>
    <w:rsid w:val="0062597D"/>
    <w:rsid w:val="00630C86"/>
    <w:rsid w:val="006437DC"/>
    <w:rsid w:val="00653615"/>
    <w:rsid w:val="0065669B"/>
    <w:rsid w:val="00657099"/>
    <w:rsid w:val="00660DBA"/>
    <w:rsid w:val="00662EBD"/>
    <w:rsid w:val="0066363D"/>
    <w:rsid w:val="00664416"/>
    <w:rsid w:val="0067515A"/>
    <w:rsid w:val="00676330"/>
    <w:rsid w:val="00680D0A"/>
    <w:rsid w:val="00680E0F"/>
    <w:rsid w:val="00692A74"/>
    <w:rsid w:val="006944AF"/>
    <w:rsid w:val="006955D8"/>
    <w:rsid w:val="00697841"/>
    <w:rsid w:val="006A1006"/>
    <w:rsid w:val="006B129F"/>
    <w:rsid w:val="006C1A93"/>
    <w:rsid w:val="006C2D27"/>
    <w:rsid w:val="006C4104"/>
    <w:rsid w:val="006C7DC2"/>
    <w:rsid w:val="006D1279"/>
    <w:rsid w:val="006D1C3F"/>
    <w:rsid w:val="006D2CA3"/>
    <w:rsid w:val="006E30B4"/>
    <w:rsid w:val="006E5113"/>
    <w:rsid w:val="006E55F4"/>
    <w:rsid w:val="006E59E1"/>
    <w:rsid w:val="006E5C5D"/>
    <w:rsid w:val="006E6722"/>
    <w:rsid w:val="006F1288"/>
    <w:rsid w:val="006F2792"/>
    <w:rsid w:val="006F6188"/>
    <w:rsid w:val="006F76EB"/>
    <w:rsid w:val="00700D45"/>
    <w:rsid w:val="007058F0"/>
    <w:rsid w:val="007062D6"/>
    <w:rsid w:val="007068CA"/>
    <w:rsid w:val="007159C8"/>
    <w:rsid w:val="0072193A"/>
    <w:rsid w:val="007308BF"/>
    <w:rsid w:val="007322FD"/>
    <w:rsid w:val="00732804"/>
    <w:rsid w:val="0073331C"/>
    <w:rsid w:val="00734BB1"/>
    <w:rsid w:val="007362B5"/>
    <w:rsid w:val="00741577"/>
    <w:rsid w:val="00747AE6"/>
    <w:rsid w:val="00750A59"/>
    <w:rsid w:val="00755B55"/>
    <w:rsid w:val="00762781"/>
    <w:rsid w:val="0076345C"/>
    <w:rsid w:val="00763FFB"/>
    <w:rsid w:val="00766539"/>
    <w:rsid w:val="00767FCA"/>
    <w:rsid w:val="007831FF"/>
    <w:rsid w:val="00783ECF"/>
    <w:rsid w:val="00790C19"/>
    <w:rsid w:val="007952C6"/>
    <w:rsid w:val="00797EAD"/>
    <w:rsid w:val="007A1F5A"/>
    <w:rsid w:val="007A7BF1"/>
    <w:rsid w:val="007B1D2C"/>
    <w:rsid w:val="007B2646"/>
    <w:rsid w:val="007B27B5"/>
    <w:rsid w:val="007B648B"/>
    <w:rsid w:val="007B6B67"/>
    <w:rsid w:val="007C19DB"/>
    <w:rsid w:val="007C58D7"/>
    <w:rsid w:val="007D28AB"/>
    <w:rsid w:val="007D4B9F"/>
    <w:rsid w:val="007D5AE7"/>
    <w:rsid w:val="007D7ED2"/>
    <w:rsid w:val="007E0D70"/>
    <w:rsid w:val="007E1B3D"/>
    <w:rsid w:val="007E5307"/>
    <w:rsid w:val="007E58D0"/>
    <w:rsid w:val="007E6CB6"/>
    <w:rsid w:val="008008BF"/>
    <w:rsid w:val="008027BF"/>
    <w:rsid w:val="00802AB4"/>
    <w:rsid w:val="00802D1A"/>
    <w:rsid w:val="00806003"/>
    <w:rsid w:val="008074A3"/>
    <w:rsid w:val="008112CD"/>
    <w:rsid w:val="0081455C"/>
    <w:rsid w:val="0082074E"/>
    <w:rsid w:val="00821A93"/>
    <w:rsid w:val="00823E97"/>
    <w:rsid w:val="008348D0"/>
    <w:rsid w:val="0083636D"/>
    <w:rsid w:val="0084055A"/>
    <w:rsid w:val="008450A6"/>
    <w:rsid w:val="00845B6E"/>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7D85"/>
    <w:rsid w:val="00880274"/>
    <w:rsid w:val="00880AD5"/>
    <w:rsid w:val="00882383"/>
    <w:rsid w:val="0088346E"/>
    <w:rsid w:val="00883B1D"/>
    <w:rsid w:val="0088466C"/>
    <w:rsid w:val="00884AE7"/>
    <w:rsid w:val="00884FD0"/>
    <w:rsid w:val="00895277"/>
    <w:rsid w:val="00896D25"/>
    <w:rsid w:val="008A0C98"/>
    <w:rsid w:val="008A1A4C"/>
    <w:rsid w:val="008A36B7"/>
    <w:rsid w:val="008A3A9D"/>
    <w:rsid w:val="008A7F52"/>
    <w:rsid w:val="008B1E17"/>
    <w:rsid w:val="008B3813"/>
    <w:rsid w:val="008B4B81"/>
    <w:rsid w:val="008B5C7F"/>
    <w:rsid w:val="008B6966"/>
    <w:rsid w:val="008C0A0B"/>
    <w:rsid w:val="008C3D6E"/>
    <w:rsid w:val="008C4675"/>
    <w:rsid w:val="008C4D01"/>
    <w:rsid w:val="008C5692"/>
    <w:rsid w:val="008C5882"/>
    <w:rsid w:val="008C72BD"/>
    <w:rsid w:val="008C7351"/>
    <w:rsid w:val="008D289B"/>
    <w:rsid w:val="008D5079"/>
    <w:rsid w:val="008D695B"/>
    <w:rsid w:val="008E21A2"/>
    <w:rsid w:val="008E4005"/>
    <w:rsid w:val="008E4DE9"/>
    <w:rsid w:val="008E68EE"/>
    <w:rsid w:val="008E6AD7"/>
    <w:rsid w:val="008F246C"/>
    <w:rsid w:val="008F44C6"/>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40B2D"/>
    <w:rsid w:val="009415E7"/>
    <w:rsid w:val="00946C59"/>
    <w:rsid w:val="0094761E"/>
    <w:rsid w:val="00950B37"/>
    <w:rsid w:val="00952196"/>
    <w:rsid w:val="009630C1"/>
    <w:rsid w:val="009738DC"/>
    <w:rsid w:val="00973AFC"/>
    <w:rsid w:val="009740A5"/>
    <w:rsid w:val="00975023"/>
    <w:rsid w:val="00976A01"/>
    <w:rsid w:val="00980638"/>
    <w:rsid w:val="00981D80"/>
    <w:rsid w:val="00985AEF"/>
    <w:rsid w:val="00987BA4"/>
    <w:rsid w:val="00987F4F"/>
    <w:rsid w:val="009911C0"/>
    <w:rsid w:val="009914B9"/>
    <w:rsid w:val="009936EF"/>
    <w:rsid w:val="009A009F"/>
    <w:rsid w:val="009A0FBB"/>
    <w:rsid w:val="009A4045"/>
    <w:rsid w:val="009B0EC8"/>
    <w:rsid w:val="009B1F9F"/>
    <w:rsid w:val="009B21F9"/>
    <w:rsid w:val="009B5FED"/>
    <w:rsid w:val="009C193F"/>
    <w:rsid w:val="009C1A4F"/>
    <w:rsid w:val="009C5B1D"/>
    <w:rsid w:val="009C6E14"/>
    <w:rsid w:val="009D54B7"/>
    <w:rsid w:val="009D5DA6"/>
    <w:rsid w:val="009D77BB"/>
    <w:rsid w:val="009E2AF8"/>
    <w:rsid w:val="009E7235"/>
    <w:rsid w:val="009F1E8A"/>
    <w:rsid w:val="009F1FB5"/>
    <w:rsid w:val="009F278C"/>
    <w:rsid w:val="009F3180"/>
    <w:rsid w:val="009F6B89"/>
    <w:rsid w:val="00A0152A"/>
    <w:rsid w:val="00A02670"/>
    <w:rsid w:val="00A04072"/>
    <w:rsid w:val="00A07742"/>
    <w:rsid w:val="00A14225"/>
    <w:rsid w:val="00A20E7A"/>
    <w:rsid w:val="00A21250"/>
    <w:rsid w:val="00A24CB9"/>
    <w:rsid w:val="00A2502D"/>
    <w:rsid w:val="00A31FF9"/>
    <w:rsid w:val="00A34DDD"/>
    <w:rsid w:val="00A35AE5"/>
    <w:rsid w:val="00A361C3"/>
    <w:rsid w:val="00A36BFE"/>
    <w:rsid w:val="00A452F3"/>
    <w:rsid w:val="00A456DE"/>
    <w:rsid w:val="00A46951"/>
    <w:rsid w:val="00A47D68"/>
    <w:rsid w:val="00A50E8B"/>
    <w:rsid w:val="00A5291C"/>
    <w:rsid w:val="00A52FE3"/>
    <w:rsid w:val="00A53273"/>
    <w:rsid w:val="00A56CDB"/>
    <w:rsid w:val="00A643A5"/>
    <w:rsid w:val="00A67327"/>
    <w:rsid w:val="00A67EA2"/>
    <w:rsid w:val="00A770A0"/>
    <w:rsid w:val="00A81537"/>
    <w:rsid w:val="00A81B42"/>
    <w:rsid w:val="00A90410"/>
    <w:rsid w:val="00A9141E"/>
    <w:rsid w:val="00A92991"/>
    <w:rsid w:val="00AA262D"/>
    <w:rsid w:val="00AA46B1"/>
    <w:rsid w:val="00AA4855"/>
    <w:rsid w:val="00AA6FC9"/>
    <w:rsid w:val="00AB2A00"/>
    <w:rsid w:val="00AB5E55"/>
    <w:rsid w:val="00AB6B67"/>
    <w:rsid w:val="00AB6EB2"/>
    <w:rsid w:val="00AC231F"/>
    <w:rsid w:val="00AD105F"/>
    <w:rsid w:val="00AD24B5"/>
    <w:rsid w:val="00AD4F5D"/>
    <w:rsid w:val="00AD5693"/>
    <w:rsid w:val="00AD6D0A"/>
    <w:rsid w:val="00AE1603"/>
    <w:rsid w:val="00AE2332"/>
    <w:rsid w:val="00AE46F9"/>
    <w:rsid w:val="00AE4FF2"/>
    <w:rsid w:val="00AE7741"/>
    <w:rsid w:val="00AE7F1F"/>
    <w:rsid w:val="00AF30D9"/>
    <w:rsid w:val="00AF3C30"/>
    <w:rsid w:val="00AF5CE3"/>
    <w:rsid w:val="00B0079A"/>
    <w:rsid w:val="00B00986"/>
    <w:rsid w:val="00B03EB8"/>
    <w:rsid w:val="00B05DBA"/>
    <w:rsid w:val="00B11446"/>
    <w:rsid w:val="00B1247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490F"/>
    <w:rsid w:val="00B752C6"/>
    <w:rsid w:val="00B75825"/>
    <w:rsid w:val="00B801BA"/>
    <w:rsid w:val="00B80502"/>
    <w:rsid w:val="00B81589"/>
    <w:rsid w:val="00B83908"/>
    <w:rsid w:val="00B83DCD"/>
    <w:rsid w:val="00B9261D"/>
    <w:rsid w:val="00B92CF0"/>
    <w:rsid w:val="00B96A5D"/>
    <w:rsid w:val="00BA1ADF"/>
    <w:rsid w:val="00BA5E27"/>
    <w:rsid w:val="00BA5F5B"/>
    <w:rsid w:val="00BB07CC"/>
    <w:rsid w:val="00BB5C23"/>
    <w:rsid w:val="00BC1FF0"/>
    <w:rsid w:val="00BC37F2"/>
    <w:rsid w:val="00BC52DF"/>
    <w:rsid w:val="00BD13BC"/>
    <w:rsid w:val="00BD150D"/>
    <w:rsid w:val="00BD1BAC"/>
    <w:rsid w:val="00BD2F6C"/>
    <w:rsid w:val="00BE1CF5"/>
    <w:rsid w:val="00BE3826"/>
    <w:rsid w:val="00BE6EEE"/>
    <w:rsid w:val="00BE6F54"/>
    <w:rsid w:val="00BF450F"/>
    <w:rsid w:val="00BF589C"/>
    <w:rsid w:val="00BF6D55"/>
    <w:rsid w:val="00C04F85"/>
    <w:rsid w:val="00C051ED"/>
    <w:rsid w:val="00C119A9"/>
    <w:rsid w:val="00C126CF"/>
    <w:rsid w:val="00C12F0E"/>
    <w:rsid w:val="00C137EA"/>
    <w:rsid w:val="00C145FF"/>
    <w:rsid w:val="00C23E80"/>
    <w:rsid w:val="00C24CAD"/>
    <w:rsid w:val="00C259A6"/>
    <w:rsid w:val="00C3794C"/>
    <w:rsid w:val="00C46BFB"/>
    <w:rsid w:val="00C4751B"/>
    <w:rsid w:val="00C5224F"/>
    <w:rsid w:val="00C552CE"/>
    <w:rsid w:val="00C55F16"/>
    <w:rsid w:val="00C57179"/>
    <w:rsid w:val="00C6012E"/>
    <w:rsid w:val="00C60C1C"/>
    <w:rsid w:val="00C66EDB"/>
    <w:rsid w:val="00C739A0"/>
    <w:rsid w:val="00C80676"/>
    <w:rsid w:val="00C8149B"/>
    <w:rsid w:val="00C82A69"/>
    <w:rsid w:val="00C8327F"/>
    <w:rsid w:val="00C84F9C"/>
    <w:rsid w:val="00C85C4B"/>
    <w:rsid w:val="00C8768F"/>
    <w:rsid w:val="00C901B7"/>
    <w:rsid w:val="00C9080E"/>
    <w:rsid w:val="00C94AE8"/>
    <w:rsid w:val="00C9595C"/>
    <w:rsid w:val="00CA374F"/>
    <w:rsid w:val="00CA471E"/>
    <w:rsid w:val="00CA4DAB"/>
    <w:rsid w:val="00CA6DF7"/>
    <w:rsid w:val="00CB1E87"/>
    <w:rsid w:val="00CB2175"/>
    <w:rsid w:val="00CC2871"/>
    <w:rsid w:val="00CC369F"/>
    <w:rsid w:val="00CC54B7"/>
    <w:rsid w:val="00CD0D3F"/>
    <w:rsid w:val="00CD1FE0"/>
    <w:rsid w:val="00CD6552"/>
    <w:rsid w:val="00CE6F45"/>
    <w:rsid w:val="00CE7963"/>
    <w:rsid w:val="00CF009F"/>
    <w:rsid w:val="00CF0213"/>
    <w:rsid w:val="00CF380E"/>
    <w:rsid w:val="00CF7B40"/>
    <w:rsid w:val="00D02970"/>
    <w:rsid w:val="00D05569"/>
    <w:rsid w:val="00D06794"/>
    <w:rsid w:val="00D07EB2"/>
    <w:rsid w:val="00D07F50"/>
    <w:rsid w:val="00D1244F"/>
    <w:rsid w:val="00D168EE"/>
    <w:rsid w:val="00D16A4F"/>
    <w:rsid w:val="00D249A1"/>
    <w:rsid w:val="00D263ED"/>
    <w:rsid w:val="00D302DF"/>
    <w:rsid w:val="00D34342"/>
    <w:rsid w:val="00D34A60"/>
    <w:rsid w:val="00D34C74"/>
    <w:rsid w:val="00D3650F"/>
    <w:rsid w:val="00D36B7E"/>
    <w:rsid w:val="00D4044F"/>
    <w:rsid w:val="00D4281E"/>
    <w:rsid w:val="00D44557"/>
    <w:rsid w:val="00D46755"/>
    <w:rsid w:val="00D51464"/>
    <w:rsid w:val="00D51770"/>
    <w:rsid w:val="00D5302D"/>
    <w:rsid w:val="00D546A7"/>
    <w:rsid w:val="00D575FA"/>
    <w:rsid w:val="00D70B8F"/>
    <w:rsid w:val="00D70C5C"/>
    <w:rsid w:val="00D7433A"/>
    <w:rsid w:val="00D75B8B"/>
    <w:rsid w:val="00D77E52"/>
    <w:rsid w:val="00D84089"/>
    <w:rsid w:val="00D84391"/>
    <w:rsid w:val="00D848F9"/>
    <w:rsid w:val="00D860B5"/>
    <w:rsid w:val="00D90FB8"/>
    <w:rsid w:val="00DA249F"/>
    <w:rsid w:val="00DA3294"/>
    <w:rsid w:val="00DB01D0"/>
    <w:rsid w:val="00DB3E43"/>
    <w:rsid w:val="00DB6F16"/>
    <w:rsid w:val="00DC0993"/>
    <w:rsid w:val="00DC16C0"/>
    <w:rsid w:val="00DC5191"/>
    <w:rsid w:val="00DD392E"/>
    <w:rsid w:val="00DD5926"/>
    <w:rsid w:val="00DE09C6"/>
    <w:rsid w:val="00DE113D"/>
    <w:rsid w:val="00DE4F56"/>
    <w:rsid w:val="00DE6CB7"/>
    <w:rsid w:val="00DE7058"/>
    <w:rsid w:val="00DE7EF5"/>
    <w:rsid w:val="00DF1345"/>
    <w:rsid w:val="00DF3332"/>
    <w:rsid w:val="00DF44B2"/>
    <w:rsid w:val="00DF4680"/>
    <w:rsid w:val="00DF5A35"/>
    <w:rsid w:val="00E01291"/>
    <w:rsid w:val="00E019E5"/>
    <w:rsid w:val="00E01CC1"/>
    <w:rsid w:val="00E1001E"/>
    <w:rsid w:val="00E10D6C"/>
    <w:rsid w:val="00E12147"/>
    <w:rsid w:val="00E20C01"/>
    <w:rsid w:val="00E22C81"/>
    <w:rsid w:val="00E305C5"/>
    <w:rsid w:val="00E32EA7"/>
    <w:rsid w:val="00E37460"/>
    <w:rsid w:val="00E4562C"/>
    <w:rsid w:val="00E464D8"/>
    <w:rsid w:val="00E63714"/>
    <w:rsid w:val="00E65A5C"/>
    <w:rsid w:val="00E842F7"/>
    <w:rsid w:val="00E84AEB"/>
    <w:rsid w:val="00E962E7"/>
    <w:rsid w:val="00E979F4"/>
    <w:rsid w:val="00EA0845"/>
    <w:rsid w:val="00EA1ED1"/>
    <w:rsid w:val="00EA27C6"/>
    <w:rsid w:val="00EA6113"/>
    <w:rsid w:val="00EA64F1"/>
    <w:rsid w:val="00EB09DA"/>
    <w:rsid w:val="00EB0C28"/>
    <w:rsid w:val="00EB18BD"/>
    <w:rsid w:val="00EC3700"/>
    <w:rsid w:val="00EC7F74"/>
    <w:rsid w:val="00ED523F"/>
    <w:rsid w:val="00ED7B0B"/>
    <w:rsid w:val="00EE0963"/>
    <w:rsid w:val="00EE7755"/>
    <w:rsid w:val="00EF15E6"/>
    <w:rsid w:val="00EF393B"/>
    <w:rsid w:val="00F057F3"/>
    <w:rsid w:val="00F10BD0"/>
    <w:rsid w:val="00F11E0C"/>
    <w:rsid w:val="00F134A4"/>
    <w:rsid w:val="00F15660"/>
    <w:rsid w:val="00F23A2C"/>
    <w:rsid w:val="00F23F2E"/>
    <w:rsid w:val="00F350D7"/>
    <w:rsid w:val="00F4012F"/>
    <w:rsid w:val="00F409C8"/>
    <w:rsid w:val="00F41192"/>
    <w:rsid w:val="00F502D5"/>
    <w:rsid w:val="00F62BD6"/>
    <w:rsid w:val="00F747CB"/>
    <w:rsid w:val="00F753C9"/>
    <w:rsid w:val="00F82519"/>
    <w:rsid w:val="00F8745F"/>
    <w:rsid w:val="00F87651"/>
    <w:rsid w:val="00F93C27"/>
    <w:rsid w:val="00FB1D2E"/>
    <w:rsid w:val="00FB2D2B"/>
    <w:rsid w:val="00FB2F6E"/>
    <w:rsid w:val="00FC25C1"/>
    <w:rsid w:val="00FD0873"/>
    <w:rsid w:val="00FD0E9C"/>
    <w:rsid w:val="00FD1226"/>
    <w:rsid w:val="00FD2D51"/>
    <w:rsid w:val="00FE0A53"/>
    <w:rsid w:val="00FE5165"/>
    <w:rsid w:val="00FF1FD5"/>
    <w:rsid w:val="00FF335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PolicySmartTags.CWSPolicyTagAction_6"/>
  <w:smartTagType w:namespaceuri="schemas-workshare-com/workshare" w:url=" " w:name="PolicySmartTags.CWSPolicyTagAction_14"/>
  <w:shapeDefaults>
    <o:shapedefaults v:ext="edit" spidmax="41985"/>
    <o:shapelayout v:ext="edit">
      <o:idmap v:ext="edit" data="1"/>
    </o:shapelayout>
  </w:shapeDefaults>
  <w:decimalSymbol w:val="."/>
  <w:listSeparator w:val=","/>
  <w15:docId w15:val="{1AEFA4F3-B2AB-48C8-9CB6-16DC94C9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0A"/>
    <w:pPr>
      <w:spacing w:after="240"/>
    </w:pPr>
    <w:rPr>
      <w:sz w:val="22"/>
      <w:szCs w:val="22"/>
      <w:lang w:eastAsia="en-US"/>
    </w:rPr>
  </w:style>
  <w:style w:type="paragraph" w:styleId="Heading1">
    <w:name w:val="heading 1"/>
    <w:basedOn w:val="Normal"/>
    <w:next w:val="Normal"/>
    <w:link w:val="Heading1Char"/>
    <w:qFormat/>
    <w:rsid w:val="00FB2F6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6D2CA3"/>
    <w:pPr>
      <w:keepNext/>
      <w:spacing w:after="0"/>
      <w:jc w:val="center"/>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uiPriority w:val="99"/>
    <w:rsid w:val="00D51464"/>
    <w:pPr>
      <w:tabs>
        <w:tab w:val="right" w:pos="9720"/>
      </w:tabs>
    </w:pPr>
  </w:style>
  <w:style w:type="table" w:styleId="TableGrid">
    <w:name w:val="Table Grid"/>
    <w:basedOn w:val="TableNormal"/>
    <w:rsid w:val="00680D0A"/>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character" w:customStyle="1" w:styleId="Heading3Char">
    <w:name w:val="Heading 3 Char"/>
    <w:basedOn w:val="DefaultParagraphFont"/>
    <w:link w:val="Heading3"/>
    <w:rsid w:val="006D2CA3"/>
    <w:rPr>
      <w:b/>
      <w:sz w:val="32"/>
      <w:lang w:eastAsia="en-US"/>
    </w:rPr>
  </w:style>
  <w:style w:type="paragraph" w:styleId="BalloonText">
    <w:name w:val="Balloon Text"/>
    <w:basedOn w:val="Normal"/>
    <w:link w:val="BalloonTextChar"/>
    <w:rsid w:val="00F23F2E"/>
    <w:pPr>
      <w:spacing w:after="0"/>
    </w:pPr>
    <w:rPr>
      <w:rFonts w:ascii="Tahoma" w:hAnsi="Tahoma" w:cs="Tahoma"/>
      <w:sz w:val="16"/>
      <w:szCs w:val="16"/>
    </w:rPr>
  </w:style>
  <w:style w:type="character" w:customStyle="1" w:styleId="BalloonTextChar">
    <w:name w:val="Balloon Text Char"/>
    <w:basedOn w:val="DefaultParagraphFont"/>
    <w:link w:val="BalloonText"/>
    <w:rsid w:val="00F23F2E"/>
    <w:rPr>
      <w:rFonts w:ascii="Tahoma" w:hAnsi="Tahoma" w:cs="Tahoma"/>
      <w:sz w:val="16"/>
      <w:szCs w:val="16"/>
      <w:lang w:eastAsia="en-US"/>
    </w:rPr>
  </w:style>
  <w:style w:type="paragraph" w:styleId="ListParagraph">
    <w:name w:val="List Paragraph"/>
    <w:basedOn w:val="Normal"/>
    <w:uiPriority w:val="34"/>
    <w:qFormat/>
    <w:rsid w:val="00DF3332"/>
    <w:pPr>
      <w:ind w:left="720"/>
      <w:contextualSpacing/>
    </w:pPr>
  </w:style>
  <w:style w:type="character" w:customStyle="1" w:styleId="Heading1Char">
    <w:name w:val="Heading 1 Char"/>
    <w:basedOn w:val="DefaultParagraphFont"/>
    <w:link w:val="Heading1"/>
    <w:rsid w:val="00FB2F6E"/>
    <w:rPr>
      <w:rFonts w:ascii="Arial" w:hAnsi="Arial" w:cs="Arial"/>
      <w:b/>
      <w:bCs/>
      <w:kern w:val="32"/>
      <w:sz w:val="32"/>
      <w:szCs w:val="32"/>
      <w:lang w:eastAsia="en-US"/>
    </w:rPr>
  </w:style>
  <w:style w:type="character" w:styleId="Hyperlink">
    <w:name w:val="Hyperlink"/>
    <w:basedOn w:val="DefaultParagraphFont"/>
    <w:rsid w:val="00FB2F6E"/>
    <w:rPr>
      <w:color w:val="0000FF"/>
      <w:u w:val="single"/>
    </w:rPr>
  </w:style>
  <w:style w:type="character" w:customStyle="1" w:styleId="FooterChar">
    <w:name w:val="Footer Char"/>
    <w:basedOn w:val="DefaultParagraphFont"/>
    <w:link w:val="Footer"/>
    <w:uiPriority w:val="99"/>
    <w:rsid w:val="000B2DE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dbs-list-of-offences-that-will-never-be-filtered-from-a-criminal-record-chec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F7DFC-3DC9-4502-8841-FD730A74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BE854E4</Template>
  <TotalTime>2</TotalTime>
  <Pages>10</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Education team: safer recruitment pack: application form v3.1 Aug-09</vt:lpstr>
    </vt:vector>
  </TitlesOfParts>
  <Company>Veale Wasbrough</Company>
  <LinksUpToDate>false</LinksUpToDate>
  <CharactersWithSpaces>9872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v3.1 Aug-09</dc:title>
  <dc:creator>Felicity Larter</dc:creator>
  <dc:description>On Gateway &gt;&gt; Employment &gt;&gt; Employment team precedents page_x000d_
On Ferret biblio no 10751 - reviewed for currency 22.1.09</dc:description>
  <cp:lastModifiedBy>Comfort, A</cp:lastModifiedBy>
  <cp:revision>5</cp:revision>
  <cp:lastPrinted>2013-10-08T09:10:00Z</cp:lastPrinted>
  <dcterms:created xsi:type="dcterms:W3CDTF">2013-10-08T09:41:00Z</dcterms:created>
  <dcterms:modified xsi:type="dcterms:W3CDTF">2017-02-24T14:44:00Z</dcterms:modified>
</cp:coreProperties>
</file>